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A9936" w14:textId="2E9750C4" w:rsidR="00984A13" w:rsidRDefault="00984A13" w:rsidP="00984A13">
      <w:pPr>
        <w:pStyle w:val="Header"/>
        <w:rPr>
          <w:rFonts w:ascii="Figtree" w:hAnsi="Figtree"/>
          <w:lang w:val="en-GB"/>
        </w:rPr>
      </w:pPr>
      <w:r w:rsidRPr="008B3CC5">
        <w:rPr>
          <w:rFonts w:ascii="Figtree" w:hAnsi="Figtree"/>
          <w:lang w:val="en-GB"/>
        </w:rPr>
        <w:t>GRC</w:t>
      </w:r>
      <w:r w:rsidR="009B33C6" w:rsidRPr="008B3CC5">
        <w:rPr>
          <w:rFonts w:ascii="Figtree" w:hAnsi="Figtree"/>
          <w:lang w:val="en-GB"/>
        </w:rPr>
        <w:t>D</w:t>
      </w:r>
      <w:r w:rsidRPr="008B3CC5">
        <w:rPr>
          <w:rFonts w:ascii="Figtree" w:hAnsi="Figtree"/>
          <w:lang w:val="en-GB"/>
        </w:rPr>
        <w:t xml:space="preserve">I </w:t>
      </w:r>
      <w:r w:rsidR="002A25A0">
        <w:rPr>
          <w:rFonts w:ascii="Figtree" w:hAnsi="Figtree"/>
          <w:lang w:val="en-GB"/>
        </w:rPr>
        <w:t>Small Project Grants</w:t>
      </w:r>
      <w:r w:rsidRPr="008B3CC5">
        <w:rPr>
          <w:rFonts w:ascii="Figtree" w:hAnsi="Figtree"/>
          <w:lang w:val="en-GB"/>
        </w:rPr>
        <w:t xml:space="preserve"> Application Form</w:t>
      </w:r>
    </w:p>
    <w:p w14:paraId="6EE0CFE4" w14:textId="608AE150" w:rsidR="00C52DA5" w:rsidRDefault="00C52DA5" w:rsidP="00C52DA5">
      <w:pPr>
        <w:rPr>
          <w:sz w:val="24"/>
          <w:szCs w:val="24"/>
        </w:rPr>
      </w:pPr>
      <w:r w:rsidRPr="560DEA35">
        <w:rPr>
          <w:sz w:val="24"/>
          <w:szCs w:val="24"/>
        </w:rPr>
        <w:t xml:space="preserve">Please answer all sections to the best of </w:t>
      </w:r>
      <w:r w:rsidR="000B5574" w:rsidRPr="560DEA35">
        <w:rPr>
          <w:sz w:val="24"/>
          <w:szCs w:val="24"/>
        </w:rPr>
        <w:t>your ability</w:t>
      </w:r>
      <w:r w:rsidR="00FF1AEC" w:rsidRPr="560DEA35">
        <w:rPr>
          <w:sz w:val="24"/>
          <w:szCs w:val="24"/>
        </w:rPr>
        <w:t xml:space="preserve">. </w:t>
      </w:r>
      <w:r w:rsidR="00AB7AF9" w:rsidRPr="560DEA35">
        <w:rPr>
          <w:sz w:val="24"/>
          <w:szCs w:val="24"/>
        </w:rPr>
        <w:t xml:space="preserve">Please </w:t>
      </w:r>
      <w:r w:rsidR="002A25A0" w:rsidRPr="560DEA35">
        <w:rPr>
          <w:sz w:val="24"/>
          <w:szCs w:val="24"/>
        </w:rPr>
        <w:t>remain within word limits where listed. Any content beyond listed word</w:t>
      </w:r>
      <w:r w:rsidR="000B5574" w:rsidRPr="560DEA35">
        <w:rPr>
          <w:sz w:val="24"/>
          <w:szCs w:val="24"/>
        </w:rPr>
        <w:t xml:space="preserve"> limit will be disregarded.</w:t>
      </w:r>
    </w:p>
    <w:p w14:paraId="687257C2" w14:textId="77777777" w:rsidR="00C92A0F" w:rsidRPr="000B5574" w:rsidRDefault="00C92A0F" w:rsidP="00C52DA5">
      <w:pPr>
        <w:rPr>
          <w:sz w:val="24"/>
          <w:szCs w:val="24"/>
        </w:rPr>
      </w:pPr>
    </w:p>
    <w:tbl>
      <w:tblPr>
        <w:tblStyle w:val="TableGrid"/>
        <w:tblW w:w="537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866"/>
        <w:gridCol w:w="1866"/>
        <w:gridCol w:w="1864"/>
      </w:tblGrid>
      <w:tr w:rsidR="000172E5" w:rsidRPr="008B3CC5" w14:paraId="3198794A" w14:textId="77777777" w:rsidTr="560DEA35">
        <w:trPr>
          <w:trHeight w:val="567"/>
        </w:trPr>
        <w:tc>
          <w:tcPr>
            <w:tcW w:w="5000" w:type="pct"/>
            <w:gridSpan w:val="4"/>
            <w:shd w:val="clear" w:color="auto" w:fill="5AA2AE" w:themeFill="accent5"/>
            <w:vAlign w:val="bottom"/>
          </w:tcPr>
          <w:p w14:paraId="5DF5966B" w14:textId="39F9DA85" w:rsidR="000172E5" w:rsidRPr="008B3CC5" w:rsidRDefault="37D8D21A" w:rsidP="007A6F8D">
            <w:pPr>
              <w:pStyle w:val="Heading1"/>
              <w:numPr>
                <w:ilvl w:val="0"/>
                <w:numId w:val="32"/>
              </w:numPr>
              <w:rPr>
                <w:rFonts w:ascii="Figtree" w:hAnsi="Figtree"/>
                <w:lang w:val="en-GB"/>
              </w:rPr>
            </w:pPr>
            <w:r w:rsidRPr="0090402B">
              <w:rPr>
                <w:rFonts w:ascii="Figtree" w:hAnsi="Figtree"/>
                <w:color w:val="FFFFFF" w:themeColor="background1"/>
                <w:lang w:val="en-GB"/>
              </w:rPr>
              <w:t>Abo</w:t>
            </w:r>
            <w:r w:rsidRPr="560DEA35">
              <w:rPr>
                <w:rFonts w:ascii="Figtree" w:hAnsi="Figtree"/>
                <w:color w:val="FFFFFF" w:themeColor="background1"/>
                <w:lang w:val="en-GB"/>
              </w:rPr>
              <w:t xml:space="preserve">ut the </w:t>
            </w:r>
            <w:r w:rsidR="12F80A7D" w:rsidRPr="560DEA35">
              <w:rPr>
                <w:rFonts w:ascii="Figtree" w:hAnsi="Figtree"/>
                <w:color w:val="FFFFFF" w:themeColor="background1"/>
                <w:lang w:val="en-GB"/>
              </w:rPr>
              <w:t>p</w:t>
            </w:r>
            <w:r w:rsidRPr="560DEA35">
              <w:rPr>
                <w:rFonts w:ascii="Figtree" w:hAnsi="Figtree"/>
                <w:color w:val="FFFFFF" w:themeColor="background1"/>
                <w:lang w:val="en-GB"/>
              </w:rPr>
              <w:t xml:space="preserve">roject </w:t>
            </w:r>
            <w:r w:rsidR="12F80A7D" w:rsidRPr="560DEA35">
              <w:rPr>
                <w:rFonts w:ascii="Figtree" w:hAnsi="Figtree"/>
                <w:color w:val="FFFFFF" w:themeColor="background1"/>
                <w:lang w:val="en-GB"/>
              </w:rPr>
              <w:t>t</w:t>
            </w:r>
            <w:r w:rsidRPr="560DEA35">
              <w:rPr>
                <w:rFonts w:ascii="Figtree" w:hAnsi="Figtree"/>
                <w:color w:val="FFFFFF" w:themeColor="background1"/>
                <w:lang w:val="en-GB"/>
              </w:rPr>
              <w:t>eam</w:t>
            </w:r>
          </w:p>
        </w:tc>
      </w:tr>
      <w:tr w:rsidR="00BA0CBA" w:rsidRPr="008B3CC5" w14:paraId="517E11A9" w14:textId="77777777" w:rsidTr="560DEA35">
        <w:trPr>
          <w:trHeight w:val="567"/>
        </w:trPr>
        <w:tc>
          <w:tcPr>
            <w:tcW w:w="5000" w:type="pct"/>
            <w:gridSpan w:val="4"/>
            <w:shd w:val="clear" w:color="auto" w:fill="BCD9DE" w:themeFill="accent5" w:themeFillTint="66"/>
            <w:vAlign w:val="center"/>
          </w:tcPr>
          <w:p w14:paraId="45E085E9" w14:textId="181CC6CA" w:rsidR="00BA0CBA" w:rsidRPr="008B3CC5" w:rsidRDefault="7B87B34F" w:rsidP="560DEA35">
            <w:r w:rsidRPr="560DEA35">
              <w:rPr>
                <w:b/>
                <w:bCs/>
                <w:lang w:val="en-GB"/>
              </w:rPr>
              <w:t xml:space="preserve">Corresponding </w:t>
            </w:r>
            <w:r w:rsidR="73731182" w:rsidRPr="2B0E583F">
              <w:rPr>
                <w:b/>
                <w:bCs/>
                <w:lang w:val="en-GB"/>
              </w:rPr>
              <w:t>Applicant</w:t>
            </w:r>
          </w:p>
        </w:tc>
      </w:tr>
      <w:tr w:rsidR="00DD5F56" w:rsidRPr="008B3CC5" w14:paraId="0EB71CB1" w14:textId="77777777" w:rsidTr="00DD5F56">
        <w:trPr>
          <w:trHeight w:val="709"/>
        </w:trPr>
        <w:tc>
          <w:tcPr>
            <w:tcW w:w="2118" w:type="pct"/>
            <w:vAlign w:val="bottom"/>
          </w:tcPr>
          <w:p w14:paraId="07ECC3D0" w14:textId="61353EB6" w:rsidR="00DD5F56" w:rsidRPr="0080394F" w:rsidRDefault="00DD5F56" w:rsidP="560DEA35">
            <w:pPr>
              <w:rPr>
                <w:b/>
                <w:bCs/>
                <w:sz w:val="24"/>
                <w:szCs w:val="24"/>
                <w:lang w:val="en-GB"/>
              </w:rPr>
            </w:pPr>
            <w:r>
              <w:rPr>
                <w:b/>
                <w:bCs/>
                <w:sz w:val="24"/>
                <w:szCs w:val="24"/>
                <w:lang w:val="en-GB"/>
              </w:rPr>
              <w:t>Title</w:t>
            </w:r>
          </w:p>
        </w:tc>
        <w:tc>
          <w:tcPr>
            <w:tcW w:w="2882" w:type="pct"/>
            <w:gridSpan w:val="3"/>
            <w:tcBorders>
              <w:bottom w:val="single" w:sz="4" w:space="0" w:color="auto"/>
            </w:tcBorders>
            <w:vAlign w:val="bottom"/>
          </w:tcPr>
          <w:p w14:paraId="13ADD452" w14:textId="3F3FB636" w:rsidR="00DD5F56" w:rsidRPr="008B3CC5" w:rsidRDefault="00DD5F56" w:rsidP="008A7655">
            <w:pPr>
              <w:rPr>
                <w:rFonts w:cstheme="minorHAnsi"/>
                <w:sz w:val="24"/>
                <w:szCs w:val="24"/>
                <w:lang w:val="en-GB"/>
              </w:rPr>
            </w:pPr>
          </w:p>
        </w:tc>
      </w:tr>
      <w:tr w:rsidR="00DD5F56" w:rsidRPr="008B3CC5" w14:paraId="7CF42EAB" w14:textId="77777777" w:rsidTr="00DD5F56">
        <w:trPr>
          <w:trHeight w:val="709"/>
        </w:trPr>
        <w:tc>
          <w:tcPr>
            <w:tcW w:w="2118" w:type="pct"/>
            <w:vAlign w:val="bottom"/>
          </w:tcPr>
          <w:p w14:paraId="4F7DCB28" w14:textId="0123AD7C" w:rsidR="00DD5F56" w:rsidRPr="560DEA35" w:rsidRDefault="00DD5F56" w:rsidP="560DEA35">
            <w:pPr>
              <w:rPr>
                <w:b/>
                <w:bCs/>
                <w:sz w:val="24"/>
                <w:szCs w:val="24"/>
                <w:lang w:val="en-GB"/>
              </w:rPr>
            </w:pPr>
            <w:r>
              <w:rPr>
                <w:b/>
                <w:bCs/>
                <w:sz w:val="24"/>
                <w:szCs w:val="24"/>
                <w:lang w:val="en-GB"/>
              </w:rPr>
              <w:t>First Name</w:t>
            </w:r>
          </w:p>
        </w:tc>
        <w:tc>
          <w:tcPr>
            <w:tcW w:w="2882" w:type="pct"/>
            <w:gridSpan w:val="3"/>
            <w:tcBorders>
              <w:bottom w:val="single" w:sz="4" w:space="0" w:color="auto"/>
            </w:tcBorders>
            <w:vAlign w:val="bottom"/>
          </w:tcPr>
          <w:p w14:paraId="27E7A6BB" w14:textId="77777777" w:rsidR="00DD5F56" w:rsidRPr="008B3CC5" w:rsidRDefault="00DD5F56" w:rsidP="008A7655">
            <w:pPr>
              <w:rPr>
                <w:rFonts w:cstheme="minorHAnsi"/>
                <w:sz w:val="24"/>
                <w:szCs w:val="24"/>
                <w:lang w:val="en-GB"/>
              </w:rPr>
            </w:pPr>
          </w:p>
        </w:tc>
      </w:tr>
      <w:tr w:rsidR="00DD5F56" w:rsidRPr="008B3CC5" w14:paraId="52F52DE8" w14:textId="77777777" w:rsidTr="00DD5F56">
        <w:trPr>
          <w:trHeight w:val="709"/>
        </w:trPr>
        <w:tc>
          <w:tcPr>
            <w:tcW w:w="2118" w:type="pct"/>
            <w:vAlign w:val="bottom"/>
          </w:tcPr>
          <w:p w14:paraId="22A0A98A" w14:textId="660480E1" w:rsidR="00DD5F56" w:rsidRPr="560DEA35" w:rsidRDefault="00DD5F56" w:rsidP="560DEA35">
            <w:pPr>
              <w:rPr>
                <w:b/>
                <w:bCs/>
                <w:sz w:val="24"/>
                <w:szCs w:val="24"/>
                <w:lang w:val="en-GB"/>
              </w:rPr>
            </w:pPr>
            <w:r>
              <w:rPr>
                <w:b/>
                <w:bCs/>
                <w:sz w:val="24"/>
                <w:szCs w:val="24"/>
                <w:lang w:val="en-GB"/>
              </w:rPr>
              <w:t>Last Name</w:t>
            </w:r>
          </w:p>
        </w:tc>
        <w:tc>
          <w:tcPr>
            <w:tcW w:w="2882" w:type="pct"/>
            <w:gridSpan w:val="3"/>
            <w:tcBorders>
              <w:bottom w:val="single" w:sz="4" w:space="0" w:color="auto"/>
            </w:tcBorders>
            <w:vAlign w:val="bottom"/>
          </w:tcPr>
          <w:p w14:paraId="0894E3D6" w14:textId="77777777" w:rsidR="00DD5F56" w:rsidRPr="008B3CC5" w:rsidRDefault="00DD5F56" w:rsidP="008A7655">
            <w:pPr>
              <w:rPr>
                <w:rFonts w:cstheme="minorHAnsi"/>
                <w:sz w:val="24"/>
                <w:szCs w:val="24"/>
                <w:lang w:val="en-GB"/>
              </w:rPr>
            </w:pPr>
          </w:p>
        </w:tc>
      </w:tr>
      <w:tr w:rsidR="00E00BA3" w:rsidRPr="008B3CC5" w14:paraId="156C8909" w14:textId="77777777" w:rsidTr="560DEA35">
        <w:trPr>
          <w:trHeight w:val="709"/>
        </w:trPr>
        <w:tc>
          <w:tcPr>
            <w:tcW w:w="2118" w:type="pct"/>
            <w:vAlign w:val="bottom"/>
          </w:tcPr>
          <w:p w14:paraId="5468D06B" w14:textId="592C66A9" w:rsidR="00E00BA3" w:rsidRDefault="00E00BA3" w:rsidP="008A7655">
            <w:pPr>
              <w:pStyle w:val="NormalIndent"/>
              <w:ind w:left="0"/>
              <w:rPr>
                <w:b/>
                <w:bCs/>
                <w:sz w:val="24"/>
                <w:szCs w:val="24"/>
                <w:lang w:val="en-GB"/>
              </w:rPr>
            </w:pPr>
            <w:r>
              <w:rPr>
                <w:b/>
                <w:bCs/>
                <w:sz w:val="24"/>
                <w:szCs w:val="24"/>
                <w:lang w:val="en-GB"/>
              </w:rPr>
              <w:t xml:space="preserve">Job </w:t>
            </w:r>
            <w:r w:rsidR="00DB6655">
              <w:rPr>
                <w:b/>
                <w:bCs/>
                <w:sz w:val="24"/>
                <w:szCs w:val="24"/>
                <w:lang w:val="en-GB"/>
              </w:rPr>
              <w:t>t</w:t>
            </w:r>
            <w:r>
              <w:rPr>
                <w:b/>
                <w:bCs/>
                <w:sz w:val="24"/>
                <w:szCs w:val="24"/>
                <w:lang w:val="en-GB"/>
              </w:rPr>
              <w:t>itle</w:t>
            </w:r>
          </w:p>
        </w:tc>
        <w:tc>
          <w:tcPr>
            <w:tcW w:w="2882" w:type="pct"/>
            <w:gridSpan w:val="3"/>
            <w:tcBorders>
              <w:top w:val="single" w:sz="4" w:space="0" w:color="auto"/>
              <w:bottom w:val="single" w:sz="4" w:space="0" w:color="auto"/>
            </w:tcBorders>
            <w:vAlign w:val="bottom"/>
          </w:tcPr>
          <w:p w14:paraId="54106E83" w14:textId="77777777" w:rsidR="00E00BA3" w:rsidRPr="008B3CC5" w:rsidRDefault="00E00BA3" w:rsidP="008A7655">
            <w:pPr>
              <w:rPr>
                <w:rFonts w:cstheme="minorHAnsi"/>
                <w:sz w:val="24"/>
                <w:szCs w:val="24"/>
                <w:lang w:val="en-GB"/>
              </w:rPr>
            </w:pPr>
          </w:p>
        </w:tc>
      </w:tr>
      <w:tr w:rsidR="000172E5" w:rsidRPr="008B3CC5" w14:paraId="4B6C8CD5" w14:textId="77777777" w:rsidTr="560DEA35">
        <w:trPr>
          <w:trHeight w:val="709"/>
        </w:trPr>
        <w:tc>
          <w:tcPr>
            <w:tcW w:w="2118" w:type="pct"/>
            <w:vAlign w:val="bottom"/>
          </w:tcPr>
          <w:p w14:paraId="6C786E50" w14:textId="0E299546" w:rsidR="000172E5" w:rsidRPr="008B3CC5" w:rsidRDefault="002B067A" w:rsidP="008A7655">
            <w:pPr>
              <w:pStyle w:val="NormalIndent"/>
              <w:ind w:left="0"/>
              <w:rPr>
                <w:b/>
                <w:sz w:val="24"/>
                <w:szCs w:val="24"/>
                <w:lang w:val="en-GB"/>
              </w:rPr>
            </w:pPr>
            <w:r>
              <w:rPr>
                <w:b/>
                <w:bCs/>
                <w:sz w:val="24"/>
                <w:szCs w:val="24"/>
                <w:lang w:val="en-GB"/>
              </w:rPr>
              <w:t xml:space="preserve">Full </w:t>
            </w:r>
            <w:r w:rsidR="002A4A6B">
              <w:rPr>
                <w:b/>
                <w:bCs/>
                <w:sz w:val="24"/>
                <w:szCs w:val="24"/>
                <w:lang w:val="en-GB"/>
              </w:rPr>
              <w:t>n</w:t>
            </w:r>
            <w:r>
              <w:rPr>
                <w:b/>
                <w:bCs/>
                <w:sz w:val="24"/>
                <w:szCs w:val="24"/>
                <w:lang w:val="en-GB"/>
              </w:rPr>
              <w:t xml:space="preserve">ame of </w:t>
            </w:r>
            <w:r w:rsidR="002A4A6B">
              <w:rPr>
                <w:b/>
                <w:bCs/>
                <w:sz w:val="24"/>
                <w:szCs w:val="24"/>
                <w:lang w:val="en-GB"/>
              </w:rPr>
              <w:t>i</w:t>
            </w:r>
            <w:r>
              <w:rPr>
                <w:b/>
                <w:bCs/>
                <w:sz w:val="24"/>
                <w:szCs w:val="24"/>
                <w:lang w:val="en-GB"/>
              </w:rPr>
              <w:t>nstitution</w:t>
            </w:r>
          </w:p>
        </w:tc>
        <w:tc>
          <w:tcPr>
            <w:tcW w:w="2882" w:type="pct"/>
            <w:gridSpan w:val="3"/>
            <w:tcBorders>
              <w:top w:val="single" w:sz="4" w:space="0" w:color="auto"/>
              <w:bottom w:val="single" w:sz="4" w:space="0" w:color="auto"/>
            </w:tcBorders>
            <w:vAlign w:val="bottom"/>
          </w:tcPr>
          <w:p w14:paraId="632CDECF" w14:textId="131DA3FF" w:rsidR="000172E5" w:rsidRPr="008B3CC5" w:rsidRDefault="000172E5" w:rsidP="008A7655">
            <w:pPr>
              <w:rPr>
                <w:rFonts w:cstheme="minorHAnsi"/>
                <w:sz w:val="24"/>
                <w:szCs w:val="24"/>
                <w:lang w:val="en-GB"/>
              </w:rPr>
            </w:pPr>
          </w:p>
        </w:tc>
      </w:tr>
      <w:tr w:rsidR="00984A13" w:rsidRPr="008B3CC5" w14:paraId="42DDA588" w14:textId="77777777" w:rsidTr="560DEA35">
        <w:trPr>
          <w:trHeight w:val="709"/>
        </w:trPr>
        <w:tc>
          <w:tcPr>
            <w:tcW w:w="2118" w:type="pct"/>
            <w:vAlign w:val="bottom"/>
          </w:tcPr>
          <w:p w14:paraId="1E6394DB" w14:textId="29BDF65A" w:rsidR="00984A13" w:rsidRPr="008B3CC5" w:rsidRDefault="008A2584" w:rsidP="008A7655">
            <w:pPr>
              <w:pStyle w:val="NormalIndent"/>
              <w:ind w:left="0"/>
              <w:rPr>
                <w:b/>
                <w:sz w:val="24"/>
                <w:szCs w:val="24"/>
                <w:lang w:val="en-GB"/>
              </w:rPr>
            </w:pPr>
            <w:r>
              <w:rPr>
                <w:b/>
                <w:bCs/>
                <w:sz w:val="24"/>
                <w:szCs w:val="24"/>
                <w:lang w:val="en-GB"/>
              </w:rPr>
              <w:t xml:space="preserve">Academic </w:t>
            </w:r>
            <w:r w:rsidR="002A4A6B">
              <w:rPr>
                <w:b/>
                <w:bCs/>
                <w:sz w:val="24"/>
                <w:szCs w:val="24"/>
                <w:lang w:val="en-GB"/>
              </w:rPr>
              <w:t>s</w:t>
            </w:r>
            <w:r>
              <w:rPr>
                <w:b/>
                <w:bCs/>
                <w:sz w:val="24"/>
                <w:szCs w:val="24"/>
                <w:lang w:val="en-GB"/>
              </w:rPr>
              <w:t xml:space="preserve">chool or </w:t>
            </w:r>
            <w:r w:rsidR="002A4A6B">
              <w:rPr>
                <w:b/>
                <w:bCs/>
                <w:sz w:val="24"/>
                <w:szCs w:val="24"/>
                <w:lang w:val="en-GB"/>
              </w:rPr>
              <w:t>d</w:t>
            </w:r>
            <w:r>
              <w:rPr>
                <w:b/>
                <w:bCs/>
                <w:sz w:val="24"/>
                <w:szCs w:val="24"/>
                <w:lang w:val="en-GB"/>
              </w:rPr>
              <w:t>epartment</w:t>
            </w:r>
          </w:p>
        </w:tc>
        <w:tc>
          <w:tcPr>
            <w:tcW w:w="2882" w:type="pct"/>
            <w:gridSpan w:val="3"/>
            <w:tcBorders>
              <w:top w:val="single" w:sz="4" w:space="0" w:color="auto"/>
              <w:bottom w:val="single" w:sz="4" w:space="0" w:color="auto"/>
            </w:tcBorders>
            <w:vAlign w:val="bottom"/>
          </w:tcPr>
          <w:p w14:paraId="250B703D" w14:textId="422C3910" w:rsidR="00984A13" w:rsidRPr="008B3CC5" w:rsidRDefault="00984A13" w:rsidP="008A7655">
            <w:pPr>
              <w:rPr>
                <w:rFonts w:cstheme="minorHAnsi"/>
                <w:sz w:val="24"/>
                <w:szCs w:val="24"/>
                <w:lang w:val="en-GB"/>
              </w:rPr>
            </w:pPr>
          </w:p>
        </w:tc>
      </w:tr>
      <w:tr w:rsidR="008A7655" w:rsidRPr="008B3CC5" w14:paraId="4CFB4604" w14:textId="77777777" w:rsidTr="560DEA35">
        <w:trPr>
          <w:trHeight w:val="223"/>
        </w:trPr>
        <w:tc>
          <w:tcPr>
            <w:tcW w:w="2118" w:type="pct"/>
            <w:vAlign w:val="center"/>
          </w:tcPr>
          <w:p w14:paraId="3D4CA1A2" w14:textId="77777777" w:rsidR="008A7655" w:rsidRPr="008A7655" w:rsidRDefault="008A7655" w:rsidP="008A7655">
            <w:pPr>
              <w:pStyle w:val="NormalIndent"/>
              <w:ind w:left="0"/>
              <w:rPr>
                <w:b/>
                <w:bCs/>
                <w:sz w:val="8"/>
                <w:szCs w:val="8"/>
                <w:lang w:val="en-GB"/>
              </w:rPr>
            </w:pPr>
          </w:p>
        </w:tc>
        <w:tc>
          <w:tcPr>
            <w:tcW w:w="2882" w:type="pct"/>
            <w:gridSpan w:val="3"/>
            <w:tcBorders>
              <w:top w:val="single" w:sz="4" w:space="0" w:color="auto"/>
              <w:bottom w:val="single" w:sz="4" w:space="0" w:color="auto"/>
            </w:tcBorders>
            <w:vAlign w:val="bottom"/>
          </w:tcPr>
          <w:p w14:paraId="3FE19AC5" w14:textId="77777777" w:rsidR="008A7655" w:rsidRDefault="008A7655" w:rsidP="008A7655">
            <w:pPr>
              <w:rPr>
                <w:rFonts w:cstheme="minorHAnsi"/>
                <w:sz w:val="24"/>
                <w:szCs w:val="24"/>
                <w:lang w:val="en-GB"/>
              </w:rPr>
            </w:pPr>
          </w:p>
        </w:tc>
      </w:tr>
      <w:tr w:rsidR="00DB6655" w:rsidRPr="008B3CC5" w14:paraId="484CC8BC" w14:textId="77777777" w:rsidTr="560DEA35">
        <w:trPr>
          <w:trHeight w:val="709"/>
        </w:trPr>
        <w:tc>
          <w:tcPr>
            <w:tcW w:w="2118" w:type="pct"/>
            <w:tcBorders>
              <w:right w:val="single" w:sz="4" w:space="0" w:color="auto"/>
            </w:tcBorders>
          </w:tcPr>
          <w:p w14:paraId="6E69A1A2" w14:textId="4BDF08AB" w:rsidR="00DB6655" w:rsidRDefault="09D55076" w:rsidP="008A7655">
            <w:pPr>
              <w:pStyle w:val="NormalIndent"/>
              <w:ind w:left="0"/>
              <w:rPr>
                <w:b/>
                <w:bCs/>
                <w:sz w:val="24"/>
                <w:szCs w:val="24"/>
                <w:lang w:val="en-GB"/>
              </w:rPr>
            </w:pPr>
            <w:r w:rsidRPr="560DEA35">
              <w:rPr>
                <w:b/>
                <w:bCs/>
                <w:sz w:val="24"/>
                <w:szCs w:val="24"/>
                <w:lang w:val="en-GB"/>
              </w:rPr>
              <w:t>Full a</w:t>
            </w:r>
            <w:r w:rsidR="5534DC18" w:rsidRPr="560DEA35">
              <w:rPr>
                <w:b/>
                <w:bCs/>
                <w:sz w:val="24"/>
                <w:szCs w:val="24"/>
                <w:lang w:val="en-GB"/>
              </w:rPr>
              <w:t>ddress of academic institution</w:t>
            </w:r>
          </w:p>
        </w:tc>
        <w:tc>
          <w:tcPr>
            <w:tcW w:w="2882" w:type="pct"/>
            <w:gridSpan w:val="3"/>
            <w:tcBorders>
              <w:top w:val="single" w:sz="4" w:space="0" w:color="auto"/>
              <w:left w:val="single" w:sz="4" w:space="0" w:color="auto"/>
              <w:bottom w:val="single" w:sz="4" w:space="0" w:color="auto"/>
              <w:right w:val="single" w:sz="4" w:space="0" w:color="auto"/>
            </w:tcBorders>
            <w:vAlign w:val="bottom"/>
          </w:tcPr>
          <w:p w14:paraId="44B7CC73" w14:textId="77777777" w:rsidR="00DB6655" w:rsidRDefault="00DB6655" w:rsidP="008A7655">
            <w:pPr>
              <w:rPr>
                <w:rFonts w:cstheme="minorHAnsi"/>
                <w:sz w:val="24"/>
                <w:szCs w:val="24"/>
                <w:lang w:val="en-GB"/>
              </w:rPr>
            </w:pPr>
          </w:p>
          <w:p w14:paraId="43835569" w14:textId="77777777" w:rsidR="00992BFD" w:rsidRDefault="00992BFD" w:rsidP="008A7655">
            <w:pPr>
              <w:rPr>
                <w:rFonts w:cstheme="minorHAnsi"/>
                <w:sz w:val="24"/>
                <w:szCs w:val="24"/>
                <w:lang w:val="en-GB"/>
              </w:rPr>
            </w:pPr>
          </w:p>
          <w:p w14:paraId="133B8E1F" w14:textId="77777777" w:rsidR="00992BFD" w:rsidRDefault="00992BFD" w:rsidP="008A7655">
            <w:pPr>
              <w:rPr>
                <w:rFonts w:cstheme="minorHAnsi"/>
                <w:sz w:val="24"/>
                <w:szCs w:val="24"/>
                <w:lang w:val="en-GB"/>
              </w:rPr>
            </w:pPr>
          </w:p>
          <w:p w14:paraId="0907445A" w14:textId="77777777" w:rsidR="00992BFD" w:rsidRDefault="00992BFD" w:rsidP="008A7655">
            <w:pPr>
              <w:rPr>
                <w:rFonts w:cstheme="minorHAnsi"/>
                <w:sz w:val="24"/>
                <w:szCs w:val="24"/>
                <w:lang w:val="en-GB"/>
              </w:rPr>
            </w:pPr>
          </w:p>
          <w:p w14:paraId="656AABC6" w14:textId="77777777" w:rsidR="00992BFD" w:rsidRPr="008B3CC5" w:rsidRDefault="00992BFD" w:rsidP="008A7655">
            <w:pPr>
              <w:rPr>
                <w:rFonts w:cstheme="minorHAnsi"/>
                <w:sz w:val="24"/>
                <w:szCs w:val="24"/>
                <w:lang w:val="en-GB"/>
              </w:rPr>
            </w:pPr>
          </w:p>
        </w:tc>
      </w:tr>
      <w:tr w:rsidR="00C7094F" w:rsidRPr="008B3CC5" w14:paraId="6E89F849" w14:textId="77777777" w:rsidTr="560DEA35">
        <w:trPr>
          <w:trHeight w:val="709"/>
        </w:trPr>
        <w:tc>
          <w:tcPr>
            <w:tcW w:w="2118" w:type="pct"/>
            <w:vAlign w:val="bottom"/>
          </w:tcPr>
          <w:p w14:paraId="290991A2" w14:textId="18F04134" w:rsidR="00C7094F" w:rsidRDefault="00C7094F" w:rsidP="008A7655">
            <w:pPr>
              <w:pStyle w:val="NormalIndent"/>
              <w:ind w:left="0"/>
              <w:rPr>
                <w:b/>
                <w:bCs/>
                <w:sz w:val="24"/>
                <w:szCs w:val="24"/>
                <w:lang w:val="en-GB"/>
              </w:rPr>
            </w:pPr>
            <w:r>
              <w:rPr>
                <w:b/>
                <w:bCs/>
                <w:sz w:val="24"/>
                <w:szCs w:val="24"/>
                <w:lang w:val="en-GB"/>
              </w:rPr>
              <w:t xml:space="preserve">Contract end date </w:t>
            </w:r>
            <w:r w:rsidRPr="00992BFD">
              <w:rPr>
                <w:sz w:val="24"/>
                <w:szCs w:val="24"/>
                <w:lang w:val="en-GB"/>
              </w:rPr>
              <w:t>(if fixed term / non-permanent)</w:t>
            </w:r>
          </w:p>
        </w:tc>
        <w:tc>
          <w:tcPr>
            <w:tcW w:w="2882" w:type="pct"/>
            <w:gridSpan w:val="3"/>
            <w:tcBorders>
              <w:top w:val="single" w:sz="4" w:space="0" w:color="auto"/>
              <w:bottom w:val="single" w:sz="4" w:space="0" w:color="auto"/>
            </w:tcBorders>
            <w:vAlign w:val="bottom"/>
          </w:tcPr>
          <w:p w14:paraId="6F24B6E9" w14:textId="77777777" w:rsidR="00C7094F" w:rsidRPr="008B3CC5" w:rsidRDefault="00C7094F" w:rsidP="008A7655">
            <w:pPr>
              <w:rPr>
                <w:rFonts w:cstheme="minorHAnsi"/>
                <w:sz w:val="24"/>
                <w:szCs w:val="24"/>
                <w:lang w:val="en-GB"/>
              </w:rPr>
            </w:pPr>
          </w:p>
        </w:tc>
      </w:tr>
      <w:tr w:rsidR="00DB6655" w:rsidRPr="008B3CC5" w14:paraId="48B0FD51" w14:textId="77777777" w:rsidTr="560DEA35">
        <w:trPr>
          <w:trHeight w:val="709"/>
        </w:trPr>
        <w:tc>
          <w:tcPr>
            <w:tcW w:w="2118" w:type="pct"/>
            <w:vAlign w:val="bottom"/>
          </w:tcPr>
          <w:p w14:paraId="2E199F09" w14:textId="642B8AF9" w:rsidR="00DB6655" w:rsidRDefault="00DB6655" w:rsidP="008A7655">
            <w:pPr>
              <w:pStyle w:val="NormalIndent"/>
              <w:ind w:left="0"/>
              <w:rPr>
                <w:b/>
                <w:bCs/>
                <w:sz w:val="24"/>
                <w:szCs w:val="24"/>
                <w:lang w:val="en-GB"/>
              </w:rPr>
            </w:pPr>
            <w:r>
              <w:rPr>
                <w:b/>
                <w:bCs/>
                <w:sz w:val="24"/>
                <w:szCs w:val="24"/>
                <w:lang w:val="en-GB"/>
              </w:rPr>
              <w:t xml:space="preserve">Additional </w:t>
            </w:r>
            <w:r w:rsidR="002A4A6B">
              <w:rPr>
                <w:b/>
                <w:bCs/>
                <w:sz w:val="24"/>
                <w:szCs w:val="24"/>
                <w:lang w:val="en-GB"/>
              </w:rPr>
              <w:t>a</w:t>
            </w:r>
            <w:r>
              <w:rPr>
                <w:b/>
                <w:bCs/>
                <w:sz w:val="24"/>
                <w:szCs w:val="24"/>
                <w:lang w:val="en-GB"/>
              </w:rPr>
              <w:t xml:space="preserve">ffiliations </w:t>
            </w:r>
            <w:r w:rsidRPr="00992BFD">
              <w:rPr>
                <w:sz w:val="24"/>
                <w:szCs w:val="24"/>
                <w:lang w:val="en-GB"/>
              </w:rPr>
              <w:t>(if any)</w:t>
            </w:r>
          </w:p>
        </w:tc>
        <w:tc>
          <w:tcPr>
            <w:tcW w:w="2882" w:type="pct"/>
            <w:gridSpan w:val="3"/>
            <w:tcBorders>
              <w:top w:val="single" w:sz="4" w:space="0" w:color="auto"/>
              <w:bottom w:val="single" w:sz="4" w:space="0" w:color="auto"/>
            </w:tcBorders>
            <w:vAlign w:val="bottom"/>
          </w:tcPr>
          <w:p w14:paraId="27F6F8BC" w14:textId="77777777" w:rsidR="00DB6655" w:rsidRPr="008B3CC5" w:rsidRDefault="00DB6655" w:rsidP="008A7655">
            <w:pPr>
              <w:rPr>
                <w:rFonts w:cstheme="minorHAnsi"/>
                <w:sz w:val="24"/>
                <w:szCs w:val="24"/>
                <w:lang w:val="en-GB"/>
              </w:rPr>
            </w:pPr>
          </w:p>
        </w:tc>
      </w:tr>
      <w:tr w:rsidR="009D2E60" w:rsidRPr="008B3CC5" w14:paraId="327E0B84" w14:textId="77777777" w:rsidTr="00C92A0F">
        <w:trPr>
          <w:trHeight w:val="709"/>
        </w:trPr>
        <w:tc>
          <w:tcPr>
            <w:tcW w:w="2118" w:type="pct"/>
            <w:vAlign w:val="bottom"/>
          </w:tcPr>
          <w:p w14:paraId="5EA0C954" w14:textId="568C48BF" w:rsidR="009D2E60" w:rsidRPr="008B3CC5" w:rsidRDefault="008A2584" w:rsidP="008A7655">
            <w:pPr>
              <w:pStyle w:val="NormalIndent"/>
              <w:ind w:left="0"/>
              <w:rPr>
                <w:b/>
                <w:bCs/>
                <w:sz w:val="24"/>
                <w:szCs w:val="24"/>
                <w:lang w:val="en-GB"/>
              </w:rPr>
            </w:pPr>
            <w:r>
              <w:rPr>
                <w:b/>
                <w:bCs/>
                <w:sz w:val="24"/>
                <w:szCs w:val="24"/>
                <w:lang w:val="en-GB"/>
              </w:rPr>
              <w:lastRenderedPageBreak/>
              <w:t>Year</w:t>
            </w:r>
            <w:r w:rsidR="00C70783">
              <w:rPr>
                <w:b/>
                <w:bCs/>
                <w:sz w:val="24"/>
                <w:szCs w:val="24"/>
                <w:lang w:val="en-GB"/>
              </w:rPr>
              <w:t xml:space="preserve"> PhD awarded</w:t>
            </w:r>
          </w:p>
        </w:tc>
        <w:tc>
          <w:tcPr>
            <w:tcW w:w="2882" w:type="pct"/>
            <w:gridSpan w:val="3"/>
            <w:vAlign w:val="bottom"/>
          </w:tcPr>
          <w:p w14:paraId="59587B46" w14:textId="77777777" w:rsidR="009D2E60" w:rsidRPr="008B3CC5" w:rsidRDefault="009D2E60" w:rsidP="008A7655">
            <w:pPr>
              <w:rPr>
                <w:rFonts w:cstheme="minorHAnsi"/>
                <w:sz w:val="24"/>
                <w:szCs w:val="24"/>
                <w:lang w:val="en-GB"/>
              </w:rPr>
            </w:pPr>
          </w:p>
        </w:tc>
      </w:tr>
      <w:tr w:rsidR="00F51AFA" w:rsidRPr="008B3CC5" w14:paraId="76FE9884" w14:textId="77777777" w:rsidTr="560DEA35">
        <w:trPr>
          <w:trHeight w:val="709"/>
        </w:trPr>
        <w:tc>
          <w:tcPr>
            <w:tcW w:w="2118" w:type="pct"/>
            <w:vAlign w:val="bottom"/>
          </w:tcPr>
          <w:p w14:paraId="5ACF9033" w14:textId="26DC866F" w:rsidR="00F51AFA" w:rsidRPr="008B3CC5" w:rsidRDefault="0049320D" w:rsidP="008A7655">
            <w:pPr>
              <w:pStyle w:val="NormalIndent"/>
              <w:ind w:left="0"/>
              <w:rPr>
                <w:b/>
                <w:bCs/>
                <w:sz w:val="24"/>
                <w:szCs w:val="24"/>
                <w:lang w:val="en-GB"/>
              </w:rPr>
            </w:pPr>
            <w:r>
              <w:rPr>
                <w:b/>
                <w:bCs/>
                <w:sz w:val="24"/>
                <w:szCs w:val="24"/>
                <w:lang w:val="en-GB"/>
              </w:rPr>
              <w:t xml:space="preserve">Which career stage do you consider yourself? </w:t>
            </w:r>
            <w:r w:rsidRPr="00992BFD">
              <w:rPr>
                <w:sz w:val="24"/>
                <w:szCs w:val="24"/>
                <w:lang w:val="en-GB"/>
              </w:rPr>
              <w:t>(select one)</w:t>
            </w:r>
          </w:p>
        </w:tc>
        <w:tc>
          <w:tcPr>
            <w:tcW w:w="961" w:type="pct"/>
            <w:tcBorders>
              <w:top w:val="single" w:sz="4" w:space="0" w:color="auto"/>
            </w:tcBorders>
            <w:vAlign w:val="bottom"/>
          </w:tcPr>
          <w:p w14:paraId="0B7F6D23" w14:textId="2B4DFC68" w:rsidR="00F51AFA" w:rsidRPr="008B3CC5" w:rsidRDefault="00F51AFA" w:rsidP="008A7655">
            <w:pPr>
              <w:rPr>
                <w:rFonts w:cstheme="minorHAnsi"/>
                <w:sz w:val="24"/>
                <w:szCs w:val="24"/>
                <w:lang w:val="en-GB"/>
              </w:rPr>
            </w:pPr>
            <w:r>
              <w:rPr>
                <w:rFonts w:cstheme="minorHAnsi"/>
                <w:sz w:val="24"/>
                <w:szCs w:val="24"/>
                <w:lang w:val="en-GB"/>
              </w:rPr>
              <w:t xml:space="preserve">Early-Career  </w:t>
            </w:r>
          </w:p>
        </w:tc>
        <w:tc>
          <w:tcPr>
            <w:tcW w:w="961" w:type="pct"/>
            <w:tcBorders>
              <w:top w:val="single" w:sz="4" w:space="0" w:color="auto"/>
            </w:tcBorders>
            <w:vAlign w:val="bottom"/>
          </w:tcPr>
          <w:p w14:paraId="328A9755" w14:textId="2FC37C4F" w:rsidR="00F51AFA" w:rsidRPr="008B3CC5" w:rsidRDefault="00F51AFA" w:rsidP="008A7655">
            <w:pPr>
              <w:rPr>
                <w:rFonts w:cstheme="minorHAnsi"/>
                <w:sz w:val="24"/>
                <w:szCs w:val="24"/>
                <w:lang w:val="en-GB"/>
              </w:rPr>
            </w:pPr>
            <w:r>
              <w:rPr>
                <w:rFonts w:cstheme="minorHAnsi"/>
                <w:sz w:val="24"/>
                <w:szCs w:val="24"/>
                <w:lang w:val="en-GB"/>
              </w:rPr>
              <w:t>Mid-Career</w:t>
            </w:r>
          </w:p>
        </w:tc>
        <w:tc>
          <w:tcPr>
            <w:tcW w:w="960" w:type="pct"/>
            <w:tcBorders>
              <w:top w:val="single" w:sz="4" w:space="0" w:color="auto"/>
            </w:tcBorders>
            <w:vAlign w:val="bottom"/>
          </w:tcPr>
          <w:p w14:paraId="67DBD170" w14:textId="5731C4E8" w:rsidR="00F51AFA" w:rsidRPr="008B3CC5" w:rsidRDefault="00F51AFA" w:rsidP="008A7655">
            <w:pPr>
              <w:rPr>
                <w:rFonts w:cstheme="minorHAnsi"/>
                <w:sz w:val="24"/>
                <w:szCs w:val="24"/>
                <w:lang w:val="en-GB"/>
              </w:rPr>
            </w:pPr>
            <w:r>
              <w:rPr>
                <w:rFonts w:cstheme="minorHAnsi"/>
                <w:sz w:val="24"/>
                <w:szCs w:val="24"/>
                <w:lang w:val="en-GB"/>
              </w:rPr>
              <w:t>Senior</w:t>
            </w:r>
          </w:p>
        </w:tc>
      </w:tr>
    </w:tbl>
    <w:p w14:paraId="182FA4BE" w14:textId="77777777" w:rsidR="00A43500" w:rsidRDefault="00A43500"/>
    <w:p w14:paraId="0628B89F" w14:textId="77777777" w:rsidR="00A43500" w:rsidRDefault="00A43500"/>
    <w:tbl>
      <w:tblPr>
        <w:tblStyle w:val="TableGrid"/>
        <w:tblW w:w="5375" w:type="pct"/>
        <w:tblLook w:val="04A0" w:firstRow="1" w:lastRow="0" w:firstColumn="1" w:lastColumn="0" w:noHBand="0" w:noVBand="1"/>
      </w:tblPr>
      <w:tblGrid>
        <w:gridCol w:w="2423"/>
        <w:gridCol w:w="2426"/>
        <w:gridCol w:w="2428"/>
        <w:gridCol w:w="2426"/>
      </w:tblGrid>
      <w:tr w:rsidR="0045715F" w14:paraId="1E96F673" w14:textId="2AF1288D" w:rsidTr="00E67EFD">
        <w:trPr>
          <w:trHeight w:val="542"/>
        </w:trPr>
        <w:tc>
          <w:tcPr>
            <w:tcW w:w="5000" w:type="pct"/>
            <w:gridSpan w:val="4"/>
            <w:tcBorders>
              <w:top w:val="nil"/>
              <w:left w:val="nil"/>
              <w:bottom w:val="single" w:sz="4" w:space="0" w:color="auto"/>
              <w:right w:val="nil"/>
            </w:tcBorders>
            <w:shd w:val="clear" w:color="auto" w:fill="BCD9DE" w:themeFill="accent5" w:themeFillTint="66"/>
          </w:tcPr>
          <w:p w14:paraId="00AD6BC3" w14:textId="2927EC88" w:rsidR="0045715F" w:rsidRPr="00BA0CBA" w:rsidRDefault="0045715F">
            <w:pPr>
              <w:rPr>
                <w:b/>
                <w:bCs/>
                <w:lang w:val="en-GB"/>
              </w:rPr>
            </w:pPr>
            <w:r w:rsidRPr="00BA0CBA">
              <w:rPr>
                <w:b/>
                <w:bCs/>
                <w:lang w:val="en-GB"/>
              </w:rPr>
              <w:t>Additional Named</w:t>
            </w:r>
            <w:r>
              <w:rPr>
                <w:sz w:val="24"/>
                <w:szCs w:val="24"/>
              </w:rPr>
              <w:t xml:space="preserve"> </w:t>
            </w:r>
            <w:r w:rsidR="1F31CACD" w:rsidRPr="5A04BC4B">
              <w:rPr>
                <w:b/>
                <w:bCs/>
                <w:lang w:val="en-GB"/>
              </w:rPr>
              <w:t>Researchers</w:t>
            </w:r>
          </w:p>
        </w:tc>
      </w:tr>
      <w:tr w:rsidR="00D06B98" w14:paraId="57CAB40B" w14:textId="2C6FE75B" w:rsidTr="00E67EFD">
        <w:trPr>
          <w:trHeight w:val="493"/>
        </w:trPr>
        <w:tc>
          <w:tcPr>
            <w:tcW w:w="1249" w:type="pct"/>
            <w:tcBorders>
              <w:top w:val="single" w:sz="4" w:space="0" w:color="auto"/>
            </w:tcBorders>
            <w:shd w:val="clear" w:color="auto" w:fill="D9D9D9" w:themeFill="background1" w:themeFillShade="D9"/>
          </w:tcPr>
          <w:p w14:paraId="20794C95" w14:textId="439E4E6F" w:rsidR="00D06B98" w:rsidRPr="00BA0CBA" w:rsidRDefault="00DD5F56">
            <w:pPr>
              <w:rPr>
                <w:b/>
                <w:bCs/>
                <w:sz w:val="24"/>
                <w:szCs w:val="24"/>
              </w:rPr>
            </w:pPr>
            <w:r>
              <w:rPr>
                <w:b/>
                <w:bCs/>
                <w:sz w:val="24"/>
                <w:szCs w:val="24"/>
              </w:rPr>
              <w:t xml:space="preserve">Full </w:t>
            </w:r>
            <w:r w:rsidR="757E9E94" w:rsidRPr="560DEA35">
              <w:rPr>
                <w:b/>
                <w:bCs/>
                <w:sz w:val="24"/>
                <w:szCs w:val="24"/>
              </w:rPr>
              <w:t>Name</w:t>
            </w:r>
          </w:p>
        </w:tc>
        <w:tc>
          <w:tcPr>
            <w:tcW w:w="1250" w:type="pct"/>
            <w:tcBorders>
              <w:top w:val="single" w:sz="4" w:space="0" w:color="auto"/>
            </w:tcBorders>
            <w:shd w:val="clear" w:color="auto" w:fill="D9D9D9" w:themeFill="background1" w:themeFillShade="D9"/>
          </w:tcPr>
          <w:p w14:paraId="687BA972" w14:textId="5EA478DD" w:rsidR="00D06B98" w:rsidRPr="00BA0CBA" w:rsidRDefault="00042940">
            <w:pPr>
              <w:rPr>
                <w:b/>
                <w:bCs/>
                <w:sz w:val="24"/>
                <w:szCs w:val="24"/>
              </w:rPr>
            </w:pPr>
            <w:r>
              <w:rPr>
                <w:b/>
                <w:bCs/>
                <w:sz w:val="24"/>
                <w:szCs w:val="24"/>
              </w:rPr>
              <w:t>Job Title</w:t>
            </w:r>
          </w:p>
        </w:tc>
        <w:tc>
          <w:tcPr>
            <w:tcW w:w="1251" w:type="pct"/>
            <w:tcBorders>
              <w:top w:val="single" w:sz="4" w:space="0" w:color="auto"/>
            </w:tcBorders>
            <w:shd w:val="clear" w:color="auto" w:fill="D9D9D9" w:themeFill="background1" w:themeFillShade="D9"/>
          </w:tcPr>
          <w:p w14:paraId="6B2078E4" w14:textId="465C742B" w:rsidR="00D06B98" w:rsidRPr="00BA0CBA" w:rsidRDefault="5D7FC243">
            <w:pPr>
              <w:rPr>
                <w:b/>
                <w:bCs/>
                <w:sz w:val="24"/>
                <w:szCs w:val="24"/>
              </w:rPr>
            </w:pPr>
            <w:r w:rsidRPr="560DEA35">
              <w:rPr>
                <w:b/>
                <w:bCs/>
                <w:sz w:val="24"/>
                <w:szCs w:val="24"/>
              </w:rPr>
              <w:t>Institut</w:t>
            </w:r>
            <w:r w:rsidR="29EF7CCA" w:rsidRPr="560DEA35">
              <w:rPr>
                <w:b/>
                <w:bCs/>
                <w:sz w:val="24"/>
                <w:szCs w:val="24"/>
              </w:rPr>
              <w:t>ion</w:t>
            </w:r>
          </w:p>
        </w:tc>
        <w:tc>
          <w:tcPr>
            <w:tcW w:w="1250" w:type="pct"/>
            <w:tcBorders>
              <w:top w:val="single" w:sz="4" w:space="0" w:color="auto"/>
            </w:tcBorders>
            <w:shd w:val="clear" w:color="auto" w:fill="D9D9D9" w:themeFill="background1" w:themeFillShade="D9"/>
          </w:tcPr>
          <w:p w14:paraId="5C0B5726" w14:textId="72A37985" w:rsidR="00D06B98" w:rsidRPr="00BA0CBA" w:rsidRDefault="00042940">
            <w:pPr>
              <w:rPr>
                <w:b/>
                <w:bCs/>
                <w:sz w:val="24"/>
                <w:szCs w:val="24"/>
              </w:rPr>
            </w:pPr>
            <w:r>
              <w:rPr>
                <w:b/>
                <w:bCs/>
                <w:sz w:val="24"/>
                <w:szCs w:val="24"/>
              </w:rPr>
              <w:t>School or department</w:t>
            </w:r>
          </w:p>
        </w:tc>
      </w:tr>
      <w:tr w:rsidR="00D06B98" w14:paraId="5BF9CEB5" w14:textId="55055DB5" w:rsidTr="00E67EFD">
        <w:trPr>
          <w:trHeight w:val="493"/>
        </w:trPr>
        <w:tc>
          <w:tcPr>
            <w:tcW w:w="1249" w:type="pct"/>
          </w:tcPr>
          <w:p w14:paraId="1669F585" w14:textId="77777777" w:rsidR="00D06B98" w:rsidRDefault="00D06B98">
            <w:pPr>
              <w:rPr>
                <w:sz w:val="24"/>
                <w:szCs w:val="24"/>
              </w:rPr>
            </w:pPr>
          </w:p>
        </w:tc>
        <w:tc>
          <w:tcPr>
            <w:tcW w:w="1250" w:type="pct"/>
          </w:tcPr>
          <w:p w14:paraId="79FCBBE4" w14:textId="77777777" w:rsidR="00D06B98" w:rsidRDefault="00D06B98">
            <w:pPr>
              <w:rPr>
                <w:sz w:val="24"/>
                <w:szCs w:val="24"/>
              </w:rPr>
            </w:pPr>
          </w:p>
        </w:tc>
        <w:tc>
          <w:tcPr>
            <w:tcW w:w="1251" w:type="pct"/>
          </w:tcPr>
          <w:p w14:paraId="6FC10C17" w14:textId="77777777" w:rsidR="00D06B98" w:rsidRDefault="00D06B98">
            <w:pPr>
              <w:rPr>
                <w:sz w:val="24"/>
                <w:szCs w:val="24"/>
              </w:rPr>
            </w:pPr>
          </w:p>
        </w:tc>
        <w:tc>
          <w:tcPr>
            <w:tcW w:w="1250" w:type="pct"/>
          </w:tcPr>
          <w:p w14:paraId="49E8D972" w14:textId="77777777" w:rsidR="00D06B98" w:rsidRDefault="00D06B98">
            <w:pPr>
              <w:rPr>
                <w:sz w:val="24"/>
                <w:szCs w:val="24"/>
              </w:rPr>
            </w:pPr>
          </w:p>
        </w:tc>
      </w:tr>
      <w:tr w:rsidR="00D06B98" w14:paraId="4B4F7962" w14:textId="10F3566A" w:rsidTr="00E67EFD">
        <w:trPr>
          <w:trHeight w:val="493"/>
        </w:trPr>
        <w:tc>
          <w:tcPr>
            <w:tcW w:w="1249" w:type="pct"/>
          </w:tcPr>
          <w:p w14:paraId="197BD571" w14:textId="77777777" w:rsidR="00D06B98" w:rsidRDefault="00D06B98">
            <w:pPr>
              <w:rPr>
                <w:sz w:val="24"/>
                <w:szCs w:val="24"/>
              </w:rPr>
            </w:pPr>
          </w:p>
        </w:tc>
        <w:tc>
          <w:tcPr>
            <w:tcW w:w="1250" w:type="pct"/>
          </w:tcPr>
          <w:p w14:paraId="3EB801CE" w14:textId="77777777" w:rsidR="00D06B98" w:rsidRDefault="00D06B98">
            <w:pPr>
              <w:rPr>
                <w:sz w:val="24"/>
                <w:szCs w:val="24"/>
              </w:rPr>
            </w:pPr>
          </w:p>
        </w:tc>
        <w:tc>
          <w:tcPr>
            <w:tcW w:w="1251" w:type="pct"/>
          </w:tcPr>
          <w:p w14:paraId="342A06B1" w14:textId="77777777" w:rsidR="00D06B98" w:rsidRDefault="00D06B98">
            <w:pPr>
              <w:rPr>
                <w:sz w:val="24"/>
                <w:szCs w:val="24"/>
              </w:rPr>
            </w:pPr>
          </w:p>
        </w:tc>
        <w:tc>
          <w:tcPr>
            <w:tcW w:w="1250" w:type="pct"/>
          </w:tcPr>
          <w:p w14:paraId="6246EC55" w14:textId="77777777" w:rsidR="00D06B98" w:rsidRDefault="00D06B98">
            <w:pPr>
              <w:rPr>
                <w:sz w:val="24"/>
                <w:szCs w:val="24"/>
              </w:rPr>
            </w:pPr>
          </w:p>
        </w:tc>
      </w:tr>
      <w:tr w:rsidR="00D06B98" w14:paraId="28EECCE1" w14:textId="4FC2116C" w:rsidTr="00E67EFD">
        <w:trPr>
          <w:trHeight w:val="493"/>
        </w:trPr>
        <w:tc>
          <w:tcPr>
            <w:tcW w:w="1249" w:type="pct"/>
          </w:tcPr>
          <w:p w14:paraId="42F09093" w14:textId="77777777" w:rsidR="00D06B98" w:rsidRDefault="00D06B98">
            <w:pPr>
              <w:rPr>
                <w:sz w:val="24"/>
                <w:szCs w:val="24"/>
              </w:rPr>
            </w:pPr>
          </w:p>
        </w:tc>
        <w:tc>
          <w:tcPr>
            <w:tcW w:w="1250" w:type="pct"/>
          </w:tcPr>
          <w:p w14:paraId="21E7276E" w14:textId="77777777" w:rsidR="00D06B98" w:rsidRDefault="00D06B98">
            <w:pPr>
              <w:rPr>
                <w:sz w:val="24"/>
                <w:szCs w:val="24"/>
              </w:rPr>
            </w:pPr>
          </w:p>
        </w:tc>
        <w:tc>
          <w:tcPr>
            <w:tcW w:w="1251" w:type="pct"/>
          </w:tcPr>
          <w:p w14:paraId="3BE05A23" w14:textId="77777777" w:rsidR="00D06B98" w:rsidRDefault="00D06B98">
            <w:pPr>
              <w:rPr>
                <w:sz w:val="24"/>
                <w:szCs w:val="24"/>
              </w:rPr>
            </w:pPr>
          </w:p>
        </w:tc>
        <w:tc>
          <w:tcPr>
            <w:tcW w:w="1250" w:type="pct"/>
          </w:tcPr>
          <w:p w14:paraId="63232E5B" w14:textId="77777777" w:rsidR="00D06B98" w:rsidRDefault="00D06B98">
            <w:pPr>
              <w:rPr>
                <w:sz w:val="24"/>
                <w:szCs w:val="24"/>
              </w:rPr>
            </w:pPr>
          </w:p>
        </w:tc>
      </w:tr>
      <w:tr w:rsidR="00D06B98" w14:paraId="3B66F66D" w14:textId="6A10DD16" w:rsidTr="00C92A0F">
        <w:trPr>
          <w:trHeight w:val="481"/>
        </w:trPr>
        <w:tc>
          <w:tcPr>
            <w:tcW w:w="1249" w:type="pct"/>
            <w:tcBorders>
              <w:bottom w:val="single" w:sz="4" w:space="0" w:color="auto"/>
            </w:tcBorders>
          </w:tcPr>
          <w:p w14:paraId="52DA1783" w14:textId="77777777" w:rsidR="00D06B98" w:rsidRDefault="00D06B98">
            <w:pPr>
              <w:rPr>
                <w:sz w:val="24"/>
                <w:szCs w:val="24"/>
              </w:rPr>
            </w:pPr>
          </w:p>
        </w:tc>
        <w:tc>
          <w:tcPr>
            <w:tcW w:w="1250" w:type="pct"/>
            <w:tcBorders>
              <w:bottom w:val="single" w:sz="4" w:space="0" w:color="auto"/>
            </w:tcBorders>
          </w:tcPr>
          <w:p w14:paraId="13C4F108" w14:textId="77777777" w:rsidR="00D06B98" w:rsidRDefault="00D06B98">
            <w:pPr>
              <w:rPr>
                <w:sz w:val="24"/>
                <w:szCs w:val="24"/>
              </w:rPr>
            </w:pPr>
          </w:p>
        </w:tc>
        <w:tc>
          <w:tcPr>
            <w:tcW w:w="1251" w:type="pct"/>
            <w:tcBorders>
              <w:bottom w:val="single" w:sz="4" w:space="0" w:color="auto"/>
            </w:tcBorders>
          </w:tcPr>
          <w:p w14:paraId="055F7DBA" w14:textId="77777777" w:rsidR="00D06B98" w:rsidRDefault="00D06B98">
            <w:pPr>
              <w:rPr>
                <w:sz w:val="24"/>
                <w:szCs w:val="24"/>
              </w:rPr>
            </w:pPr>
          </w:p>
        </w:tc>
        <w:tc>
          <w:tcPr>
            <w:tcW w:w="1250" w:type="pct"/>
            <w:tcBorders>
              <w:bottom w:val="single" w:sz="4" w:space="0" w:color="auto"/>
            </w:tcBorders>
          </w:tcPr>
          <w:p w14:paraId="23FE7234" w14:textId="77777777" w:rsidR="00D06B98" w:rsidRDefault="00D06B98">
            <w:pPr>
              <w:rPr>
                <w:sz w:val="24"/>
                <w:szCs w:val="24"/>
              </w:rPr>
            </w:pPr>
          </w:p>
        </w:tc>
      </w:tr>
      <w:tr w:rsidR="00D23674" w:rsidRPr="008B3CC5" w14:paraId="7C6D283F" w14:textId="77777777" w:rsidTr="00C92A0F">
        <w:tc>
          <w:tcPr>
            <w:tcW w:w="5000" w:type="pct"/>
            <w:gridSpan w:val="4"/>
            <w:tcBorders>
              <w:left w:val="nil"/>
              <w:right w:val="nil"/>
            </w:tcBorders>
            <w:vAlign w:val="bottom"/>
          </w:tcPr>
          <w:p w14:paraId="542DCF0E" w14:textId="7DACD1C1" w:rsidR="00D23674" w:rsidRPr="008B3CC5" w:rsidRDefault="00417ABE" w:rsidP="00BC2B66">
            <w:pPr>
              <w:rPr>
                <w:sz w:val="24"/>
                <w:szCs w:val="24"/>
                <w:lang w:val="en-GB"/>
              </w:rPr>
            </w:pPr>
            <w:r w:rsidRPr="00417ABE">
              <w:rPr>
                <w:b/>
                <w:bCs/>
                <w:sz w:val="24"/>
                <w:szCs w:val="24"/>
                <w:lang w:val="en-GB"/>
              </w:rPr>
              <w:t xml:space="preserve">Does the project team have an established working relationship or is it a new grouping for this project? </w:t>
            </w:r>
            <w:r w:rsidRPr="00417ABE">
              <w:rPr>
                <w:sz w:val="24"/>
                <w:szCs w:val="24"/>
                <w:lang w:val="en-GB"/>
              </w:rPr>
              <w:t>(200 words max)</w:t>
            </w:r>
          </w:p>
        </w:tc>
      </w:tr>
      <w:tr w:rsidR="00D23674" w:rsidRPr="008B3CC5" w14:paraId="63E11FA4" w14:textId="77777777" w:rsidTr="00C92A0F">
        <w:trPr>
          <w:trHeight w:val="1984"/>
        </w:trPr>
        <w:tc>
          <w:tcPr>
            <w:tcW w:w="5000" w:type="pct"/>
            <w:gridSpan w:val="4"/>
            <w:tcBorders>
              <w:bottom w:val="single" w:sz="4" w:space="0" w:color="auto"/>
            </w:tcBorders>
          </w:tcPr>
          <w:p w14:paraId="02ADE2C4" w14:textId="77777777" w:rsidR="00D23674" w:rsidRPr="008B3CC5" w:rsidRDefault="00D23674" w:rsidP="00BC2B66">
            <w:pPr>
              <w:rPr>
                <w:rFonts w:cstheme="minorHAnsi"/>
                <w:sz w:val="24"/>
                <w:szCs w:val="24"/>
                <w:lang w:val="en-GB"/>
              </w:rPr>
            </w:pPr>
          </w:p>
        </w:tc>
      </w:tr>
      <w:tr w:rsidR="00C92A0F" w:rsidRPr="008B3CC5" w14:paraId="44BF4F28" w14:textId="77777777" w:rsidTr="00C92A0F">
        <w:trPr>
          <w:trHeight w:val="567"/>
        </w:trPr>
        <w:tc>
          <w:tcPr>
            <w:tcW w:w="5000" w:type="pct"/>
            <w:gridSpan w:val="4"/>
            <w:tcBorders>
              <w:left w:val="nil"/>
              <w:right w:val="nil"/>
            </w:tcBorders>
          </w:tcPr>
          <w:p w14:paraId="686D50BD" w14:textId="50CF645E" w:rsidR="00C92A0F" w:rsidRPr="008B3CC5" w:rsidRDefault="00C92A0F" w:rsidP="00BC2B66">
            <w:pPr>
              <w:rPr>
                <w:rFonts w:cstheme="minorHAnsi"/>
                <w:sz w:val="24"/>
                <w:szCs w:val="24"/>
                <w:lang w:val="en-GB"/>
              </w:rPr>
            </w:pPr>
            <w:r>
              <w:rPr>
                <w:b/>
                <w:bCs/>
                <w:sz w:val="24"/>
                <w:szCs w:val="24"/>
                <w:lang w:val="en-GB"/>
              </w:rPr>
              <w:t xml:space="preserve">What is the expertise of each key team member or collaborator, and what roles will they play? </w:t>
            </w:r>
            <w:r w:rsidRPr="00AA2C88">
              <w:rPr>
                <w:sz w:val="24"/>
                <w:szCs w:val="24"/>
                <w:lang w:val="en-GB"/>
              </w:rPr>
              <w:t>(800 words max)</w:t>
            </w:r>
          </w:p>
        </w:tc>
      </w:tr>
      <w:tr w:rsidR="00C92A0F" w:rsidRPr="008B3CC5" w14:paraId="27E76CBE" w14:textId="77777777" w:rsidTr="00E67EFD">
        <w:trPr>
          <w:trHeight w:val="1984"/>
        </w:trPr>
        <w:tc>
          <w:tcPr>
            <w:tcW w:w="5000" w:type="pct"/>
            <w:gridSpan w:val="4"/>
          </w:tcPr>
          <w:p w14:paraId="65A28C26" w14:textId="77777777" w:rsidR="00C92A0F" w:rsidRPr="008B3CC5" w:rsidRDefault="00C92A0F" w:rsidP="00BC2B66">
            <w:pPr>
              <w:rPr>
                <w:rFonts w:cstheme="minorHAnsi"/>
                <w:sz w:val="24"/>
                <w:szCs w:val="24"/>
                <w:lang w:val="en-GB"/>
              </w:rPr>
            </w:pPr>
          </w:p>
        </w:tc>
      </w:tr>
    </w:tbl>
    <w:p w14:paraId="67A31416" w14:textId="77777777" w:rsidR="00C92A0F" w:rsidRDefault="00C92A0F">
      <w:r>
        <w:br w:type="page"/>
      </w:r>
    </w:p>
    <w:tbl>
      <w:tblPr>
        <w:tblStyle w:val="TableGrid"/>
        <w:tblW w:w="5381" w:type="pct"/>
        <w:tblInd w:w="-5" w:type="dxa"/>
        <w:tblLook w:val="04A0" w:firstRow="1" w:lastRow="0" w:firstColumn="1" w:lastColumn="0" w:noHBand="0" w:noVBand="1"/>
      </w:tblPr>
      <w:tblGrid>
        <w:gridCol w:w="9714"/>
      </w:tblGrid>
      <w:tr w:rsidR="00C92A0F" w:rsidRPr="008B3CC5" w14:paraId="6FEF77AF" w14:textId="77777777" w:rsidTr="0090402B">
        <w:trPr>
          <w:trHeight w:val="567"/>
        </w:trPr>
        <w:tc>
          <w:tcPr>
            <w:tcW w:w="5000" w:type="pct"/>
            <w:tcBorders>
              <w:top w:val="nil"/>
              <w:left w:val="nil"/>
              <w:bottom w:val="single" w:sz="4" w:space="0" w:color="auto"/>
              <w:right w:val="nil"/>
            </w:tcBorders>
          </w:tcPr>
          <w:p w14:paraId="59D8DEFD" w14:textId="61ED4CAB" w:rsidR="00C92A0F" w:rsidRPr="008B3CC5" w:rsidRDefault="00C92A0F" w:rsidP="00BC2B66">
            <w:pPr>
              <w:rPr>
                <w:rFonts w:cstheme="minorHAnsi"/>
                <w:sz w:val="24"/>
                <w:szCs w:val="24"/>
                <w:lang w:val="en-GB"/>
              </w:rPr>
            </w:pPr>
            <w:r w:rsidRPr="002707AA">
              <w:rPr>
                <w:b/>
                <w:bCs/>
                <w:sz w:val="24"/>
                <w:szCs w:val="24"/>
                <w:lang w:val="en-GB"/>
              </w:rPr>
              <w:lastRenderedPageBreak/>
              <w:t xml:space="preserve">What facilities, equipment, or institutional support are available to support the research? </w:t>
            </w:r>
            <w:r w:rsidRPr="002707AA">
              <w:rPr>
                <w:sz w:val="24"/>
                <w:szCs w:val="24"/>
                <w:lang w:val="en-GB"/>
              </w:rPr>
              <w:t>(200 words max)</w:t>
            </w:r>
          </w:p>
        </w:tc>
      </w:tr>
      <w:tr w:rsidR="00C92A0F" w:rsidRPr="008B3CC5" w14:paraId="73DB224D" w14:textId="77777777" w:rsidTr="0090402B">
        <w:trPr>
          <w:trHeight w:val="1984"/>
        </w:trPr>
        <w:tc>
          <w:tcPr>
            <w:tcW w:w="5000" w:type="pct"/>
            <w:tcBorders>
              <w:top w:val="single" w:sz="4" w:space="0" w:color="auto"/>
            </w:tcBorders>
          </w:tcPr>
          <w:p w14:paraId="2D42B9B5" w14:textId="77777777" w:rsidR="00C92A0F" w:rsidRPr="002707AA" w:rsidRDefault="00C92A0F" w:rsidP="00BC2B66">
            <w:pPr>
              <w:rPr>
                <w:b/>
                <w:bCs/>
                <w:sz w:val="24"/>
                <w:szCs w:val="24"/>
                <w:lang w:val="en-GB"/>
              </w:rPr>
            </w:pPr>
          </w:p>
        </w:tc>
      </w:tr>
    </w:tbl>
    <w:p w14:paraId="5F563222" w14:textId="667B4C77" w:rsidR="005A5441" w:rsidRDefault="00700A4B">
      <w:pPr>
        <w:rPr>
          <w:sz w:val="24"/>
          <w:szCs w:val="24"/>
        </w:rPr>
      </w:pPr>
      <w:r w:rsidRPr="002A689D">
        <w:rPr>
          <w:sz w:val="24"/>
          <w:szCs w:val="24"/>
        </w:rPr>
        <w:t xml:space="preserve">Please also attach a two-page CV for each named </w:t>
      </w:r>
      <w:r w:rsidR="7BB7CC2F" w:rsidRPr="5A04BC4B">
        <w:rPr>
          <w:sz w:val="24"/>
          <w:szCs w:val="24"/>
        </w:rPr>
        <w:t>researcher</w:t>
      </w:r>
      <w:r w:rsidR="00992BFD">
        <w:rPr>
          <w:sz w:val="24"/>
          <w:szCs w:val="24"/>
        </w:rPr>
        <w:t>.</w:t>
      </w:r>
    </w:p>
    <w:p w14:paraId="09194C3C" w14:textId="17FF438D" w:rsidR="0013507B" w:rsidRPr="002A689D" w:rsidRDefault="0013507B" w:rsidP="0090402B">
      <w:pPr>
        <w:spacing w:before="0"/>
        <w:rPr>
          <w:sz w:val="24"/>
          <w:szCs w:val="24"/>
        </w:rPr>
      </w:pPr>
    </w:p>
    <w:tbl>
      <w:tblPr>
        <w:tblStyle w:val="TableGrid"/>
        <w:tblW w:w="537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268"/>
        <w:gridCol w:w="1134"/>
        <w:gridCol w:w="2052"/>
      </w:tblGrid>
      <w:tr w:rsidR="00D97622" w:rsidRPr="008B3CC5" w14:paraId="0DCDADB7" w14:textId="77777777" w:rsidTr="560DEA35">
        <w:tc>
          <w:tcPr>
            <w:tcW w:w="5000" w:type="pct"/>
            <w:gridSpan w:val="4"/>
            <w:shd w:val="clear" w:color="auto" w:fill="5AA2AE" w:themeFill="accent5"/>
            <w:vAlign w:val="bottom"/>
          </w:tcPr>
          <w:p w14:paraId="4C1647CF" w14:textId="068D98D9" w:rsidR="00D97622" w:rsidRPr="008B3CC5" w:rsidRDefault="12F80A7D" w:rsidP="007A6F8D">
            <w:pPr>
              <w:pStyle w:val="Heading1"/>
              <w:numPr>
                <w:ilvl w:val="0"/>
                <w:numId w:val="32"/>
              </w:numPr>
              <w:rPr>
                <w:rFonts w:ascii="Figtree" w:hAnsi="Figtree"/>
                <w:lang w:val="en-GB"/>
              </w:rPr>
            </w:pPr>
            <w:r w:rsidRPr="560DEA35">
              <w:rPr>
                <w:rFonts w:ascii="Figtree" w:hAnsi="Figtree"/>
                <w:color w:val="FFFFFF" w:themeColor="background1"/>
                <w:lang w:val="en-GB"/>
              </w:rPr>
              <w:t>About the proposed project</w:t>
            </w:r>
          </w:p>
        </w:tc>
      </w:tr>
      <w:tr w:rsidR="00CD2B9C" w:rsidRPr="008B3CC5" w14:paraId="07E2B7BC" w14:textId="77777777" w:rsidTr="560DEA35">
        <w:tc>
          <w:tcPr>
            <w:tcW w:w="2191" w:type="pct"/>
            <w:vAlign w:val="bottom"/>
          </w:tcPr>
          <w:p w14:paraId="268DECF8" w14:textId="57B1B657" w:rsidR="00D97622" w:rsidRPr="008B3CC5" w:rsidRDefault="00576710" w:rsidP="4B432626">
            <w:pPr>
              <w:pStyle w:val="NormalIndent"/>
              <w:ind w:left="0"/>
              <w:rPr>
                <w:b/>
                <w:bCs/>
                <w:sz w:val="24"/>
                <w:szCs w:val="24"/>
                <w:lang w:val="en-GB"/>
              </w:rPr>
            </w:pPr>
            <w:r>
              <w:rPr>
                <w:b/>
                <w:bCs/>
                <w:sz w:val="24"/>
                <w:szCs w:val="24"/>
                <w:lang w:val="en-GB"/>
              </w:rPr>
              <w:t>Project title</w:t>
            </w:r>
          </w:p>
        </w:tc>
        <w:tc>
          <w:tcPr>
            <w:tcW w:w="2809" w:type="pct"/>
            <w:gridSpan w:val="3"/>
            <w:vAlign w:val="bottom"/>
          </w:tcPr>
          <w:p w14:paraId="2DC8B55F" w14:textId="5D2E7B52" w:rsidR="00D97622" w:rsidRPr="008B3CC5" w:rsidRDefault="00D97622">
            <w:pPr>
              <w:rPr>
                <w:rFonts w:cstheme="minorHAnsi"/>
                <w:sz w:val="24"/>
                <w:szCs w:val="24"/>
                <w:lang w:val="en-GB"/>
              </w:rPr>
            </w:pPr>
          </w:p>
        </w:tc>
      </w:tr>
      <w:tr w:rsidR="00576710" w:rsidRPr="008B3CC5" w14:paraId="7D3B8ACA" w14:textId="77777777" w:rsidTr="560DEA35">
        <w:tc>
          <w:tcPr>
            <w:tcW w:w="2191" w:type="pct"/>
            <w:vAlign w:val="bottom"/>
          </w:tcPr>
          <w:p w14:paraId="1FAF5FF2" w14:textId="5CFF96E3" w:rsidR="00576710" w:rsidRPr="008B3CC5" w:rsidRDefault="00576710" w:rsidP="4B432626">
            <w:pPr>
              <w:pStyle w:val="NormalIndent"/>
              <w:ind w:left="0"/>
              <w:rPr>
                <w:b/>
                <w:bCs/>
                <w:sz w:val="24"/>
                <w:szCs w:val="24"/>
                <w:lang w:val="en-GB"/>
              </w:rPr>
            </w:pPr>
            <w:r>
              <w:rPr>
                <w:b/>
                <w:bCs/>
                <w:sz w:val="24"/>
                <w:szCs w:val="24"/>
                <w:lang w:val="en-GB"/>
              </w:rPr>
              <w:t>Start Date</w:t>
            </w:r>
          </w:p>
        </w:tc>
        <w:tc>
          <w:tcPr>
            <w:tcW w:w="1168" w:type="pct"/>
            <w:tcBorders>
              <w:top w:val="single" w:sz="4" w:space="0" w:color="auto"/>
              <w:bottom w:val="single" w:sz="4" w:space="0" w:color="auto"/>
            </w:tcBorders>
            <w:vAlign w:val="bottom"/>
          </w:tcPr>
          <w:p w14:paraId="480A881B" w14:textId="77777777" w:rsidR="00576710" w:rsidRPr="008B3CC5" w:rsidRDefault="00576710">
            <w:pPr>
              <w:rPr>
                <w:rFonts w:cstheme="minorHAnsi"/>
                <w:sz w:val="24"/>
                <w:szCs w:val="24"/>
                <w:lang w:val="en-GB"/>
              </w:rPr>
            </w:pPr>
          </w:p>
        </w:tc>
        <w:tc>
          <w:tcPr>
            <w:tcW w:w="584" w:type="pct"/>
            <w:tcBorders>
              <w:top w:val="single" w:sz="4" w:space="0" w:color="auto"/>
            </w:tcBorders>
            <w:vAlign w:val="bottom"/>
          </w:tcPr>
          <w:p w14:paraId="571452BE" w14:textId="07DF5A58" w:rsidR="00576710" w:rsidRPr="00576710" w:rsidRDefault="00576710">
            <w:pPr>
              <w:rPr>
                <w:rFonts w:cstheme="minorHAnsi"/>
                <w:b/>
                <w:bCs/>
                <w:sz w:val="24"/>
                <w:szCs w:val="24"/>
                <w:lang w:val="en-GB"/>
              </w:rPr>
            </w:pPr>
            <w:r w:rsidRPr="00576710">
              <w:rPr>
                <w:rFonts w:cstheme="minorHAnsi"/>
                <w:b/>
                <w:bCs/>
                <w:sz w:val="24"/>
                <w:szCs w:val="24"/>
                <w:lang w:val="en-GB"/>
              </w:rPr>
              <w:t>End Date</w:t>
            </w:r>
          </w:p>
        </w:tc>
        <w:tc>
          <w:tcPr>
            <w:tcW w:w="1057" w:type="pct"/>
            <w:tcBorders>
              <w:top w:val="single" w:sz="4" w:space="0" w:color="auto"/>
              <w:bottom w:val="single" w:sz="4" w:space="0" w:color="auto"/>
            </w:tcBorders>
            <w:vAlign w:val="bottom"/>
          </w:tcPr>
          <w:p w14:paraId="260086AE" w14:textId="13FC1050" w:rsidR="00576710" w:rsidRPr="008B3CC5" w:rsidRDefault="00576710">
            <w:pPr>
              <w:rPr>
                <w:rFonts w:cstheme="minorHAnsi"/>
                <w:sz w:val="24"/>
                <w:szCs w:val="24"/>
                <w:lang w:val="en-GB"/>
              </w:rPr>
            </w:pPr>
          </w:p>
        </w:tc>
      </w:tr>
      <w:tr w:rsidR="001012FC" w:rsidRPr="008B3CC5" w14:paraId="0E021DDD" w14:textId="77777777" w:rsidTr="560DEA35">
        <w:tc>
          <w:tcPr>
            <w:tcW w:w="5000" w:type="pct"/>
            <w:gridSpan w:val="4"/>
            <w:vAlign w:val="bottom"/>
          </w:tcPr>
          <w:p w14:paraId="07C0E447" w14:textId="15B56EFA" w:rsidR="001012FC" w:rsidRPr="008B3CC5" w:rsidRDefault="00D00278" w:rsidP="272FDD68">
            <w:pPr>
              <w:rPr>
                <w:sz w:val="24"/>
                <w:szCs w:val="24"/>
                <w:lang w:val="en-GB"/>
              </w:rPr>
            </w:pPr>
            <w:r>
              <w:rPr>
                <w:b/>
                <w:bCs/>
                <w:sz w:val="24"/>
                <w:szCs w:val="24"/>
                <w:lang w:val="en-GB"/>
              </w:rPr>
              <w:t>Ma</w:t>
            </w:r>
            <w:r w:rsidR="00417ABE">
              <w:rPr>
                <w:b/>
                <w:bCs/>
                <w:sz w:val="24"/>
                <w:szCs w:val="24"/>
                <w:lang w:val="en-GB"/>
              </w:rPr>
              <w:t>i</w:t>
            </w:r>
            <w:r>
              <w:rPr>
                <w:b/>
                <w:bCs/>
                <w:sz w:val="24"/>
                <w:szCs w:val="24"/>
                <w:lang w:val="en-GB"/>
              </w:rPr>
              <w:t>n Research Question</w:t>
            </w:r>
            <w:r w:rsidRPr="00D23674">
              <w:rPr>
                <w:sz w:val="24"/>
                <w:szCs w:val="24"/>
                <w:lang w:val="en-GB"/>
              </w:rPr>
              <w:t xml:space="preserve"> </w:t>
            </w:r>
            <w:r w:rsidR="00417ABE">
              <w:rPr>
                <w:sz w:val="24"/>
                <w:szCs w:val="24"/>
                <w:lang w:val="en-GB"/>
              </w:rPr>
              <w:t>(</w:t>
            </w:r>
            <w:r w:rsidRPr="00D23674">
              <w:rPr>
                <w:sz w:val="24"/>
                <w:szCs w:val="24"/>
                <w:lang w:val="en-GB"/>
              </w:rPr>
              <w:t xml:space="preserve">100 </w:t>
            </w:r>
            <w:r w:rsidR="00D23674" w:rsidRPr="00D23674">
              <w:rPr>
                <w:sz w:val="24"/>
                <w:szCs w:val="24"/>
                <w:lang w:val="en-GB"/>
              </w:rPr>
              <w:t>words</w:t>
            </w:r>
            <w:r w:rsidR="00417ABE">
              <w:rPr>
                <w:sz w:val="24"/>
                <w:szCs w:val="24"/>
                <w:lang w:val="en-GB"/>
              </w:rPr>
              <w:t xml:space="preserve"> max</w:t>
            </w:r>
            <w:r w:rsidR="00D23674">
              <w:rPr>
                <w:sz w:val="24"/>
                <w:szCs w:val="24"/>
                <w:lang w:val="en-GB"/>
              </w:rPr>
              <w:t>)</w:t>
            </w:r>
          </w:p>
        </w:tc>
      </w:tr>
      <w:tr w:rsidR="00BA1C2B" w:rsidRPr="008B3CC5" w14:paraId="77E0F7D0" w14:textId="77777777" w:rsidTr="560DEA35">
        <w:trPr>
          <w:trHeight w:val="1984"/>
        </w:trPr>
        <w:tc>
          <w:tcPr>
            <w:tcW w:w="5000" w:type="pct"/>
            <w:gridSpan w:val="4"/>
            <w:tcBorders>
              <w:top w:val="single" w:sz="4" w:space="0" w:color="auto"/>
              <w:left w:val="single" w:sz="4" w:space="0" w:color="auto"/>
              <w:bottom w:val="single" w:sz="4" w:space="0" w:color="auto"/>
              <w:right w:val="single" w:sz="4" w:space="0" w:color="auto"/>
            </w:tcBorders>
          </w:tcPr>
          <w:p w14:paraId="02404D45" w14:textId="77777777" w:rsidR="00BA1C2B" w:rsidRPr="008B3CC5" w:rsidRDefault="00BA1C2B">
            <w:pPr>
              <w:rPr>
                <w:rFonts w:cstheme="minorHAnsi"/>
                <w:sz w:val="24"/>
                <w:szCs w:val="24"/>
                <w:lang w:val="en-GB"/>
              </w:rPr>
            </w:pPr>
          </w:p>
        </w:tc>
      </w:tr>
      <w:tr w:rsidR="000F5F6E" w:rsidRPr="008B3CC5" w14:paraId="23ABBB0D" w14:textId="77777777" w:rsidTr="560DEA35">
        <w:tc>
          <w:tcPr>
            <w:tcW w:w="5000" w:type="pct"/>
            <w:gridSpan w:val="4"/>
            <w:vAlign w:val="bottom"/>
          </w:tcPr>
          <w:p w14:paraId="06DE92A0" w14:textId="7448C0EB" w:rsidR="000F5F6E" w:rsidRPr="008B3CC5" w:rsidRDefault="000F5F6E">
            <w:pPr>
              <w:rPr>
                <w:rFonts w:cstheme="minorHAnsi"/>
                <w:sz w:val="24"/>
                <w:szCs w:val="24"/>
                <w:lang w:val="en-GB"/>
              </w:rPr>
            </w:pPr>
            <w:r>
              <w:br w:type="page"/>
            </w:r>
            <w:r w:rsidRPr="000F5F6E">
              <w:rPr>
                <w:b/>
                <w:bCs/>
                <w:sz w:val="24"/>
                <w:szCs w:val="24"/>
                <w:lang w:val="en-GB"/>
              </w:rPr>
              <w:t xml:space="preserve">Why is this question important to the area of Diverse Intelligences? </w:t>
            </w:r>
            <w:r w:rsidRPr="000F5F6E">
              <w:rPr>
                <w:sz w:val="24"/>
                <w:szCs w:val="24"/>
                <w:lang w:val="en-GB"/>
              </w:rPr>
              <w:t>(100 words max)</w:t>
            </w:r>
          </w:p>
        </w:tc>
      </w:tr>
      <w:tr w:rsidR="00E333E5" w:rsidRPr="008B3CC5" w14:paraId="07F38688" w14:textId="77777777" w:rsidTr="560DEA35">
        <w:trPr>
          <w:trHeight w:val="1984"/>
        </w:trPr>
        <w:tc>
          <w:tcPr>
            <w:tcW w:w="5000" w:type="pct"/>
            <w:gridSpan w:val="4"/>
            <w:tcBorders>
              <w:top w:val="single" w:sz="4" w:space="0" w:color="auto"/>
              <w:left w:val="single" w:sz="4" w:space="0" w:color="auto"/>
              <w:bottom w:val="single" w:sz="4" w:space="0" w:color="auto"/>
              <w:right w:val="single" w:sz="4" w:space="0" w:color="auto"/>
            </w:tcBorders>
          </w:tcPr>
          <w:p w14:paraId="4D60719E" w14:textId="77777777" w:rsidR="00E333E5" w:rsidRPr="008B3CC5" w:rsidRDefault="00E333E5">
            <w:pPr>
              <w:rPr>
                <w:rFonts w:cstheme="minorHAnsi"/>
                <w:sz w:val="24"/>
                <w:szCs w:val="24"/>
                <w:lang w:val="en-GB"/>
              </w:rPr>
            </w:pPr>
          </w:p>
        </w:tc>
      </w:tr>
    </w:tbl>
    <w:p w14:paraId="794C944B" w14:textId="77777777" w:rsidR="0090402B" w:rsidRDefault="0090402B">
      <w:r>
        <w:br w:type="page"/>
      </w:r>
    </w:p>
    <w:tbl>
      <w:tblPr>
        <w:tblStyle w:val="TableGrid"/>
        <w:tblW w:w="537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7"/>
      </w:tblGrid>
      <w:tr w:rsidR="00D97622" w:rsidRPr="008B3CC5" w14:paraId="4EEA6E6F" w14:textId="77777777" w:rsidTr="560DEA35">
        <w:trPr>
          <w:trHeight w:val="648"/>
        </w:trPr>
        <w:tc>
          <w:tcPr>
            <w:tcW w:w="5000" w:type="pct"/>
            <w:tcBorders>
              <w:bottom w:val="single" w:sz="4" w:space="0" w:color="auto"/>
            </w:tcBorders>
            <w:vAlign w:val="bottom"/>
          </w:tcPr>
          <w:p w14:paraId="73B70291" w14:textId="749E55C0" w:rsidR="0083243D" w:rsidRPr="0083243D" w:rsidRDefault="009F4D38" w:rsidP="66E4422A">
            <w:pPr>
              <w:rPr>
                <w:sz w:val="24"/>
                <w:szCs w:val="24"/>
                <w:lang w:val="en-GB"/>
              </w:rPr>
            </w:pPr>
            <w:r w:rsidRPr="009F4D38">
              <w:rPr>
                <w:b/>
                <w:bCs/>
                <w:sz w:val="24"/>
                <w:szCs w:val="24"/>
                <w:lang w:val="en-GB"/>
              </w:rPr>
              <w:lastRenderedPageBreak/>
              <w:t xml:space="preserve">Provide a summary of the proposed research </w:t>
            </w:r>
            <w:r w:rsidRPr="009F4D38">
              <w:rPr>
                <w:sz w:val="24"/>
                <w:szCs w:val="24"/>
                <w:lang w:val="en-GB"/>
              </w:rPr>
              <w:t xml:space="preserve">(500 words max). </w:t>
            </w:r>
            <w:r>
              <w:rPr>
                <w:sz w:val="24"/>
                <w:szCs w:val="24"/>
                <w:lang w:val="en-GB"/>
              </w:rPr>
              <w:t xml:space="preserve">This </w:t>
            </w:r>
            <w:r w:rsidRPr="009F4D38">
              <w:rPr>
                <w:sz w:val="24"/>
                <w:szCs w:val="24"/>
                <w:lang w:val="en-GB"/>
              </w:rPr>
              <w:t xml:space="preserve">should be accessible to a cross-disciplinary readership. </w:t>
            </w:r>
            <w:r>
              <w:rPr>
                <w:sz w:val="24"/>
                <w:szCs w:val="24"/>
                <w:lang w:val="en-GB"/>
              </w:rPr>
              <w:t xml:space="preserve">Please </w:t>
            </w:r>
            <w:r w:rsidRPr="009F4D38">
              <w:rPr>
                <w:sz w:val="24"/>
                <w:szCs w:val="24"/>
                <w:lang w:val="en-GB"/>
              </w:rPr>
              <w:t>explain any acronyms at the time of first use.</w:t>
            </w:r>
          </w:p>
        </w:tc>
      </w:tr>
      <w:tr w:rsidR="00D97622" w:rsidRPr="008B3CC5" w14:paraId="716EBBCE" w14:textId="77777777" w:rsidTr="560DEA35">
        <w:trPr>
          <w:trHeight w:val="1984"/>
        </w:trPr>
        <w:tc>
          <w:tcPr>
            <w:tcW w:w="5000" w:type="pct"/>
            <w:tcBorders>
              <w:top w:val="single" w:sz="4" w:space="0" w:color="auto"/>
              <w:left w:val="single" w:sz="4" w:space="0" w:color="auto"/>
              <w:bottom w:val="single" w:sz="4" w:space="0" w:color="auto"/>
              <w:right w:val="single" w:sz="4" w:space="0" w:color="auto"/>
            </w:tcBorders>
          </w:tcPr>
          <w:p w14:paraId="129B789C" w14:textId="77777777" w:rsidR="00D97622" w:rsidRPr="008B3CC5" w:rsidRDefault="00D97622">
            <w:pPr>
              <w:rPr>
                <w:rFonts w:cstheme="minorHAnsi"/>
                <w:sz w:val="24"/>
                <w:szCs w:val="24"/>
                <w:lang w:val="en-GB"/>
              </w:rPr>
            </w:pPr>
          </w:p>
        </w:tc>
      </w:tr>
    </w:tbl>
    <w:p w14:paraId="3B55616A" w14:textId="0D810187" w:rsidR="00DD75B3" w:rsidRDefault="00DD75B3">
      <w:pPr>
        <w:rPr>
          <w:rFonts w:ascii="Figtree" w:hAnsi="Figtree"/>
          <w:lang w:val="en-GB"/>
        </w:rPr>
      </w:pPr>
    </w:p>
    <w:tbl>
      <w:tblPr>
        <w:tblStyle w:val="TableGrid"/>
        <w:tblW w:w="5288"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6"/>
      </w:tblGrid>
      <w:tr w:rsidR="007A138A" w:rsidRPr="008B3CC5" w14:paraId="497C4911" w14:textId="77777777" w:rsidTr="560DEA35">
        <w:tc>
          <w:tcPr>
            <w:tcW w:w="5000" w:type="pct"/>
            <w:shd w:val="clear" w:color="auto" w:fill="5AA2AE" w:themeFill="accent5"/>
          </w:tcPr>
          <w:p w14:paraId="5955BE8F" w14:textId="57463CB7" w:rsidR="007A138A" w:rsidRPr="008B3CC5" w:rsidRDefault="1210B430" w:rsidP="007A6F8D">
            <w:pPr>
              <w:pStyle w:val="Heading1"/>
              <w:numPr>
                <w:ilvl w:val="0"/>
                <w:numId w:val="32"/>
              </w:numPr>
              <w:rPr>
                <w:rFonts w:ascii="Figtree" w:hAnsi="Figtree"/>
                <w:lang w:val="en-GB"/>
              </w:rPr>
            </w:pPr>
            <w:r w:rsidRPr="560DEA35">
              <w:rPr>
                <w:rFonts w:ascii="Figtree" w:hAnsi="Figtree"/>
                <w:color w:val="FFFFFF" w:themeColor="background1"/>
                <w:lang w:val="en-GB"/>
              </w:rPr>
              <w:t>Background and Rationale</w:t>
            </w:r>
          </w:p>
        </w:tc>
      </w:tr>
      <w:tr w:rsidR="007A138A" w:rsidRPr="008B3CC5" w14:paraId="5D098A2F" w14:textId="77777777" w:rsidTr="560DEA35">
        <w:trPr>
          <w:trHeight w:val="567"/>
        </w:trPr>
        <w:tc>
          <w:tcPr>
            <w:tcW w:w="5000" w:type="pct"/>
            <w:tcBorders>
              <w:bottom w:val="single" w:sz="4" w:space="0" w:color="auto"/>
            </w:tcBorders>
          </w:tcPr>
          <w:p w14:paraId="3419CE3B" w14:textId="71399D61" w:rsidR="007A138A" w:rsidRPr="008B3CC5" w:rsidRDefault="007A138A" w:rsidP="00BC2B66">
            <w:pPr>
              <w:rPr>
                <w:sz w:val="24"/>
                <w:szCs w:val="24"/>
                <w:lang w:val="en-GB"/>
              </w:rPr>
            </w:pPr>
            <w:r w:rsidRPr="007A138A">
              <w:rPr>
                <w:b/>
                <w:bCs/>
                <w:sz w:val="24"/>
                <w:szCs w:val="24"/>
                <w:lang w:val="en-GB"/>
              </w:rPr>
              <w:t xml:space="preserve">What is the context and significance of the research? </w:t>
            </w:r>
            <w:r w:rsidRPr="007A138A">
              <w:rPr>
                <w:sz w:val="24"/>
                <w:szCs w:val="24"/>
                <w:lang w:val="en-GB"/>
              </w:rPr>
              <w:t>(350 words max)</w:t>
            </w:r>
          </w:p>
        </w:tc>
      </w:tr>
      <w:tr w:rsidR="007A138A" w:rsidRPr="008B3CC5" w14:paraId="755A2147" w14:textId="77777777" w:rsidTr="560DEA35">
        <w:trPr>
          <w:trHeight w:val="1984"/>
        </w:trPr>
        <w:tc>
          <w:tcPr>
            <w:tcW w:w="5000" w:type="pct"/>
            <w:tcBorders>
              <w:top w:val="single" w:sz="4" w:space="0" w:color="auto"/>
              <w:left w:val="single" w:sz="4" w:space="0" w:color="auto"/>
              <w:bottom w:val="single" w:sz="4" w:space="0" w:color="auto"/>
              <w:right w:val="single" w:sz="4" w:space="0" w:color="auto"/>
            </w:tcBorders>
          </w:tcPr>
          <w:p w14:paraId="52071915" w14:textId="77777777" w:rsidR="007A138A" w:rsidRPr="008B3CC5" w:rsidRDefault="007A138A" w:rsidP="00BC2B66">
            <w:pPr>
              <w:rPr>
                <w:rFonts w:cstheme="minorHAnsi"/>
                <w:sz w:val="24"/>
                <w:szCs w:val="24"/>
                <w:lang w:val="en-GB"/>
              </w:rPr>
            </w:pPr>
          </w:p>
        </w:tc>
      </w:tr>
      <w:tr w:rsidR="007A138A" w:rsidRPr="008B3CC5" w14:paraId="093B3432" w14:textId="77777777" w:rsidTr="560DEA35">
        <w:trPr>
          <w:trHeight w:val="567"/>
        </w:trPr>
        <w:tc>
          <w:tcPr>
            <w:tcW w:w="5000" w:type="pct"/>
            <w:tcBorders>
              <w:top w:val="single" w:sz="4" w:space="0" w:color="auto"/>
              <w:bottom w:val="single" w:sz="4" w:space="0" w:color="auto"/>
            </w:tcBorders>
          </w:tcPr>
          <w:p w14:paraId="4F4445EB" w14:textId="289DB87B" w:rsidR="007A138A" w:rsidRPr="008B3CC5" w:rsidRDefault="000E4F32" w:rsidP="007A138A">
            <w:pPr>
              <w:rPr>
                <w:rFonts w:cstheme="minorHAnsi"/>
                <w:sz w:val="24"/>
                <w:szCs w:val="24"/>
                <w:lang w:val="en-GB"/>
              </w:rPr>
            </w:pPr>
            <w:r w:rsidRPr="000E4F32">
              <w:rPr>
                <w:b/>
                <w:bCs/>
                <w:sz w:val="24"/>
                <w:szCs w:val="24"/>
                <w:lang w:val="en-GB"/>
              </w:rPr>
              <w:t xml:space="preserve">What gap in existing knowledge does this project address? </w:t>
            </w:r>
            <w:r w:rsidRPr="000E4F32">
              <w:rPr>
                <w:sz w:val="24"/>
                <w:szCs w:val="24"/>
                <w:lang w:val="en-GB"/>
              </w:rPr>
              <w:t>(100 words max)</w:t>
            </w:r>
          </w:p>
        </w:tc>
      </w:tr>
      <w:tr w:rsidR="007A138A" w:rsidRPr="008B3CC5" w14:paraId="341EE133" w14:textId="77777777" w:rsidTr="560DEA35">
        <w:trPr>
          <w:trHeight w:val="1984"/>
        </w:trPr>
        <w:tc>
          <w:tcPr>
            <w:tcW w:w="5000" w:type="pct"/>
            <w:tcBorders>
              <w:top w:val="single" w:sz="4" w:space="0" w:color="auto"/>
              <w:left w:val="single" w:sz="4" w:space="0" w:color="auto"/>
              <w:bottom w:val="single" w:sz="4" w:space="0" w:color="auto"/>
              <w:right w:val="single" w:sz="4" w:space="0" w:color="auto"/>
            </w:tcBorders>
          </w:tcPr>
          <w:p w14:paraId="51F80D31" w14:textId="77777777" w:rsidR="007A138A" w:rsidRPr="007A138A" w:rsidRDefault="007A138A" w:rsidP="007A138A">
            <w:pPr>
              <w:rPr>
                <w:b/>
                <w:bCs/>
                <w:sz w:val="24"/>
                <w:szCs w:val="24"/>
                <w:lang w:val="en-GB"/>
              </w:rPr>
            </w:pPr>
          </w:p>
        </w:tc>
      </w:tr>
      <w:tr w:rsidR="007A138A" w:rsidRPr="008B3CC5" w14:paraId="5FD34E10" w14:textId="77777777" w:rsidTr="560DEA35">
        <w:trPr>
          <w:trHeight w:val="567"/>
        </w:trPr>
        <w:tc>
          <w:tcPr>
            <w:tcW w:w="5000" w:type="pct"/>
            <w:tcBorders>
              <w:bottom w:val="single" w:sz="4" w:space="0" w:color="auto"/>
            </w:tcBorders>
          </w:tcPr>
          <w:p w14:paraId="0E369A8A" w14:textId="49BA9BE6" w:rsidR="007A138A" w:rsidRPr="007A138A" w:rsidRDefault="00EB6DA8" w:rsidP="007A138A">
            <w:pPr>
              <w:rPr>
                <w:b/>
                <w:bCs/>
                <w:sz w:val="24"/>
                <w:szCs w:val="24"/>
                <w:lang w:val="en-GB"/>
              </w:rPr>
            </w:pPr>
            <w:r w:rsidRPr="00EB6DA8">
              <w:rPr>
                <w:b/>
                <w:bCs/>
                <w:sz w:val="24"/>
                <w:szCs w:val="24"/>
                <w:lang w:val="en-GB"/>
              </w:rPr>
              <w:t xml:space="preserve">How does this research build on previous work (including your own)? </w:t>
            </w:r>
            <w:r w:rsidRPr="00EB6DA8">
              <w:rPr>
                <w:sz w:val="24"/>
                <w:szCs w:val="24"/>
                <w:lang w:val="en-GB"/>
              </w:rPr>
              <w:t>(200 words max)</w:t>
            </w:r>
          </w:p>
        </w:tc>
      </w:tr>
      <w:tr w:rsidR="007A138A" w:rsidRPr="008B3CC5" w14:paraId="32DDD45D" w14:textId="77777777" w:rsidTr="560DEA35">
        <w:trPr>
          <w:trHeight w:val="1984"/>
        </w:trPr>
        <w:tc>
          <w:tcPr>
            <w:tcW w:w="5000" w:type="pct"/>
            <w:tcBorders>
              <w:top w:val="single" w:sz="4" w:space="0" w:color="auto"/>
              <w:left w:val="single" w:sz="4" w:space="0" w:color="auto"/>
              <w:bottom w:val="single" w:sz="4" w:space="0" w:color="auto"/>
              <w:right w:val="single" w:sz="4" w:space="0" w:color="auto"/>
            </w:tcBorders>
          </w:tcPr>
          <w:p w14:paraId="5EE5D9B5" w14:textId="77777777" w:rsidR="007A138A" w:rsidRPr="007A138A" w:rsidRDefault="007A138A" w:rsidP="007A138A">
            <w:pPr>
              <w:rPr>
                <w:b/>
                <w:bCs/>
                <w:sz w:val="24"/>
                <w:szCs w:val="24"/>
                <w:lang w:val="en-GB"/>
              </w:rPr>
            </w:pPr>
          </w:p>
        </w:tc>
      </w:tr>
    </w:tbl>
    <w:p w14:paraId="3F0FBCC9" w14:textId="77777777" w:rsidR="0090402B" w:rsidRDefault="0090402B">
      <w:r>
        <w:br w:type="page"/>
      </w:r>
    </w:p>
    <w:tbl>
      <w:tblPr>
        <w:tblStyle w:val="TableGrid"/>
        <w:tblW w:w="5288"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6"/>
      </w:tblGrid>
      <w:tr w:rsidR="007A138A" w:rsidRPr="008B3CC5" w14:paraId="775EE2A4" w14:textId="77777777" w:rsidTr="00AE3D78">
        <w:trPr>
          <w:trHeight w:val="567"/>
        </w:trPr>
        <w:tc>
          <w:tcPr>
            <w:tcW w:w="5000" w:type="pct"/>
            <w:tcBorders>
              <w:bottom w:val="single" w:sz="4" w:space="0" w:color="auto"/>
            </w:tcBorders>
          </w:tcPr>
          <w:p w14:paraId="456CBB6B" w14:textId="58F80CCB" w:rsidR="007A138A" w:rsidRPr="007A138A" w:rsidRDefault="00841F9A" w:rsidP="007A138A">
            <w:pPr>
              <w:rPr>
                <w:b/>
                <w:bCs/>
                <w:sz w:val="24"/>
                <w:szCs w:val="24"/>
                <w:lang w:val="en-GB"/>
              </w:rPr>
            </w:pPr>
            <w:r w:rsidRPr="00841F9A">
              <w:rPr>
                <w:b/>
                <w:bCs/>
                <w:sz w:val="24"/>
                <w:szCs w:val="24"/>
                <w:lang w:val="en-GB"/>
              </w:rPr>
              <w:lastRenderedPageBreak/>
              <w:t xml:space="preserve">Why is this project important now? </w:t>
            </w:r>
            <w:r w:rsidRPr="00841F9A">
              <w:rPr>
                <w:sz w:val="24"/>
                <w:szCs w:val="24"/>
                <w:lang w:val="en-GB"/>
              </w:rPr>
              <w:t>(200 words max)</w:t>
            </w:r>
          </w:p>
        </w:tc>
      </w:tr>
      <w:tr w:rsidR="007A138A" w:rsidRPr="008B3CC5" w14:paraId="64ED9619" w14:textId="77777777" w:rsidTr="560DEA35">
        <w:trPr>
          <w:trHeight w:val="1984"/>
        </w:trPr>
        <w:tc>
          <w:tcPr>
            <w:tcW w:w="5000" w:type="pct"/>
            <w:tcBorders>
              <w:top w:val="single" w:sz="4" w:space="0" w:color="auto"/>
              <w:left w:val="single" w:sz="4" w:space="0" w:color="auto"/>
              <w:bottom w:val="single" w:sz="4" w:space="0" w:color="auto"/>
              <w:right w:val="single" w:sz="4" w:space="0" w:color="auto"/>
            </w:tcBorders>
          </w:tcPr>
          <w:p w14:paraId="6DB8C86B" w14:textId="77777777" w:rsidR="007A138A" w:rsidRPr="007A138A" w:rsidRDefault="007A138A" w:rsidP="007A138A">
            <w:pPr>
              <w:rPr>
                <w:b/>
                <w:bCs/>
                <w:sz w:val="24"/>
                <w:szCs w:val="24"/>
                <w:lang w:val="en-GB"/>
              </w:rPr>
            </w:pPr>
          </w:p>
        </w:tc>
      </w:tr>
    </w:tbl>
    <w:p w14:paraId="4C4A01C6" w14:textId="77777777" w:rsidR="001012FC" w:rsidRDefault="001012FC" w:rsidP="00F61CB5">
      <w:pPr>
        <w:spacing w:before="0"/>
        <w:rPr>
          <w:rFonts w:ascii="Speak Pro" w:hAnsi="Speak Pro"/>
          <w:lang w:val="en-GB"/>
        </w:rPr>
      </w:pPr>
    </w:p>
    <w:tbl>
      <w:tblPr>
        <w:tblStyle w:val="TableGrid"/>
        <w:tblW w:w="5288"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6"/>
      </w:tblGrid>
      <w:tr w:rsidR="00841F9A" w:rsidRPr="008B3CC5" w14:paraId="367C8B75" w14:textId="77777777" w:rsidTr="560DEA35">
        <w:tc>
          <w:tcPr>
            <w:tcW w:w="5000" w:type="pct"/>
            <w:shd w:val="clear" w:color="auto" w:fill="5AA2AE" w:themeFill="accent5"/>
          </w:tcPr>
          <w:p w14:paraId="4D50F966" w14:textId="21CF88A7" w:rsidR="00841F9A" w:rsidRPr="008B3CC5" w:rsidRDefault="53351A80" w:rsidP="007A6F8D">
            <w:pPr>
              <w:pStyle w:val="Heading1"/>
              <w:numPr>
                <w:ilvl w:val="0"/>
                <w:numId w:val="32"/>
              </w:numPr>
              <w:rPr>
                <w:rFonts w:ascii="Figtree" w:hAnsi="Figtree"/>
                <w:lang w:val="en-GB"/>
              </w:rPr>
            </w:pPr>
            <w:r w:rsidRPr="560DEA35">
              <w:rPr>
                <w:rFonts w:ascii="Figtree" w:hAnsi="Figtree"/>
                <w:color w:val="FFFFFF" w:themeColor="background1"/>
                <w:lang w:val="en-GB"/>
              </w:rPr>
              <w:t>Methodology</w:t>
            </w:r>
          </w:p>
        </w:tc>
      </w:tr>
      <w:tr w:rsidR="00277AA3" w:rsidRPr="008B3CC5" w14:paraId="64FE36D3" w14:textId="77777777" w:rsidTr="560DEA35">
        <w:trPr>
          <w:trHeight w:val="567"/>
        </w:trPr>
        <w:tc>
          <w:tcPr>
            <w:tcW w:w="5000" w:type="pct"/>
            <w:tcBorders>
              <w:bottom w:val="single" w:sz="4" w:space="0" w:color="auto"/>
            </w:tcBorders>
          </w:tcPr>
          <w:p w14:paraId="62FED354" w14:textId="4B4D5E67" w:rsidR="00841F9A" w:rsidRPr="008B3CC5" w:rsidRDefault="00DE6487" w:rsidP="00BC2B66">
            <w:pPr>
              <w:rPr>
                <w:sz w:val="24"/>
                <w:szCs w:val="24"/>
                <w:lang w:val="en-GB"/>
              </w:rPr>
            </w:pPr>
            <w:r w:rsidRPr="00DE6487">
              <w:rPr>
                <w:b/>
                <w:bCs/>
                <w:sz w:val="24"/>
                <w:szCs w:val="24"/>
                <w:lang w:val="en-GB"/>
              </w:rPr>
              <w:t xml:space="preserve">What methods and tools will be used to collect and analyse data? </w:t>
            </w:r>
            <w:r w:rsidRPr="00DE6487">
              <w:rPr>
                <w:sz w:val="24"/>
                <w:szCs w:val="24"/>
                <w:lang w:val="en-GB"/>
              </w:rPr>
              <w:t>(200 words max)</w:t>
            </w:r>
          </w:p>
        </w:tc>
      </w:tr>
      <w:tr w:rsidR="00277AA3" w:rsidRPr="008B3CC5" w14:paraId="57FDCC67" w14:textId="77777777" w:rsidTr="560DEA35">
        <w:trPr>
          <w:trHeight w:val="1984"/>
        </w:trPr>
        <w:tc>
          <w:tcPr>
            <w:tcW w:w="5000" w:type="pct"/>
            <w:tcBorders>
              <w:top w:val="single" w:sz="4" w:space="0" w:color="auto"/>
              <w:left w:val="single" w:sz="4" w:space="0" w:color="auto"/>
              <w:bottom w:val="single" w:sz="4" w:space="0" w:color="auto"/>
              <w:right w:val="single" w:sz="4" w:space="0" w:color="auto"/>
            </w:tcBorders>
          </w:tcPr>
          <w:p w14:paraId="078A196B" w14:textId="77777777" w:rsidR="00841F9A" w:rsidRPr="008B3CC5" w:rsidRDefault="00841F9A" w:rsidP="00BC2B66">
            <w:pPr>
              <w:rPr>
                <w:rFonts w:cstheme="minorHAnsi"/>
                <w:sz w:val="24"/>
                <w:szCs w:val="24"/>
                <w:lang w:val="en-GB"/>
              </w:rPr>
            </w:pPr>
          </w:p>
        </w:tc>
      </w:tr>
      <w:tr w:rsidR="00841F9A" w:rsidRPr="008B3CC5" w14:paraId="4FEC53F8" w14:textId="77777777" w:rsidTr="560DEA35">
        <w:trPr>
          <w:trHeight w:val="567"/>
        </w:trPr>
        <w:tc>
          <w:tcPr>
            <w:tcW w:w="5000" w:type="pct"/>
            <w:tcBorders>
              <w:top w:val="single" w:sz="4" w:space="0" w:color="auto"/>
              <w:bottom w:val="single" w:sz="4" w:space="0" w:color="auto"/>
            </w:tcBorders>
          </w:tcPr>
          <w:p w14:paraId="3E975D8A" w14:textId="73733AEE" w:rsidR="00841F9A" w:rsidRPr="008B3CC5" w:rsidRDefault="00450C55" w:rsidP="00BC2B66">
            <w:pPr>
              <w:rPr>
                <w:sz w:val="24"/>
                <w:szCs w:val="24"/>
                <w:lang w:val="en-GB"/>
              </w:rPr>
            </w:pPr>
            <w:r w:rsidRPr="00450C55">
              <w:rPr>
                <w:b/>
                <w:bCs/>
                <w:sz w:val="24"/>
                <w:szCs w:val="24"/>
                <w:lang w:val="en-GB"/>
              </w:rPr>
              <w:t>What is the timeline for the project</w:t>
            </w:r>
            <w:r w:rsidR="00B32631">
              <w:rPr>
                <w:b/>
                <w:bCs/>
                <w:sz w:val="24"/>
                <w:szCs w:val="24"/>
                <w:lang w:val="en-GB"/>
              </w:rPr>
              <w:t xml:space="preserve"> </w:t>
            </w:r>
            <w:r w:rsidRPr="00450C55">
              <w:rPr>
                <w:b/>
                <w:bCs/>
                <w:sz w:val="24"/>
                <w:szCs w:val="24"/>
                <w:lang w:val="en-GB"/>
              </w:rPr>
              <w:t>(phases, milestones)? The timeline should outline progression of the project</w:t>
            </w:r>
            <w:r w:rsidR="3A6FAEEA" w:rsidRPr="5A04BC4B">
              <w:rPr>
                <w:b/>
                <w:bCs/>
                <w:sz w:val="24"/>
                <w:szCs w:val="24"/>
                <w:lang w:val="en-GB"/>
              </w:rPr>
              <w:t>.</w:t>
            </w:r>
            <w:r w:rsidRPr="00450C55">
              <w:rPr>
                <w:b/>
                <w:bCs/>
                <w:sz w:val="24"/>
                <w:szCs w:val="24"/>
                <w:lang w:val="en-GB"/>
              </w:rPr>
              <w:t xml:space="preserve"> </w:t>
            </w:r>
            <w:r w:rsidRPr="00450C55">
              <w:rPr>
                <w:sz w:val="24"/>
                <w:szCs w:val="24"/>
                <w:lang w:val="en-GB"/>
              </w:rPr>
              <w:t>(200 words max)</w:t>
            </w:r>
          </w:p>
        </w:tc>
      </w:tr>
      <w:tr w:rsidR="00841F9A" w:rsidRPr="008B3CC5" w14:paraId="0FEF8102" w14:textId="77777777" w:rsidTr="560DEA35">
        <w:trPr>
          <w:trHeight w:val="1984"/>
        </w:trPr>
        <w:tc>
          <w:tcPr>
            <w:tcW w:w="5000" w:type="pct"/>
            <w:tcBorders>
              <w:top w:val="single" w:sz="4" w:space="0" w:color="auto"/>
              <w:left w:val="single" w:sz="4" w:space="0" w:color="auto"/>
              <w:bottom w:val="single" w:sz="4" w:space="0" w:color="auto"/>
              <w:right w:val="single" w:sz="4" w:space="0" w:color="auto"/>
            </w:tcBorders>
          </w:tcPr>
          <w:p w14:paraId="385E2CF5" w14:textId="77777777" w:rsidR="00841F9A" w:rsidRPr="007A138A" w:rsidRDefault="00841F9A" w:rsidP="00BC2B66">
            <w:pPr>
              <w:rPr>
                <w:b/>
                <w:bCs/>
                <w:sz w:val="24"/>
                <w:szCs w:val="24"/>
                <w:lang w:val="en-GB"/>
              </w:rPr>
            </w:pPr>
          </w:p>
        </w:tc>
      </w:tr>
      <w:tr w:rsidR="001F3FF0" w:rsidRPr="008B3CC5" w14:paraId="4AEB21BA" w14:textId="77777777" w:rsidTr="560DEA35">
        <w:trPr>
          <w:trHeight w:val="567"/>
        </w:trPr>
        <w:tc>
          <w:tcPr>
            <w:tcW w:w="5000" w:type="pct"/>
            <w:tcBorders>
              <w:bottom w:val="single" w:sz="4" w:space="0" w:color="auto"/>
            </w:tcBorders>
          </w:tcPr>
          <w:p w14:paraId="6E764969" w14:textId="18D0A99F" w:rsidR="001F3FF0" w:rsidRPr="007A138A" w:rsidRDefault="00A5398A" w:rsidP="00BC2B66">
            <w:pPr>
              <w:rPr>
                <w:b/>
                <w:bCs/>
                <w:sz w:val="24"/>
                <w:szCs w:val="24"/>
                <w:lang w:val="en-GB"/>
              </w:rPr>
            </w:pPr>
            <w:r w:rsidRPr="00A5398A">
              <w:rPr>
                <w:b/>
                <w:bCs/>
                <w:sz w:val="24"/>
                <w:szCs w:val="24"/>
                <w:lang w:val="en-GB"/>
              </w:rPr>
              <w:t xml:space="preserve">What ethical considerations are involved, and how will they be addressed? </w:t>
            </w:r>
            <w:r w:rsidRPr="00A5398A">
              <w:rPr>
                <w:sz w:val="24"/>
                <w:szCs w:val="24"/>
                <w:lang w:val="en-GB"/>
              </w:rPr>
              <w:t>(500 words max)</w:t>
            </w:r>
          </w:p>
        </w:tc>
      </w:tr>
      <w:tr w:rsidR="001F3FF0" w:rsidRPr="008B3CC5" w14:paraId="1EA83EAA" w14:textId="77777777" w:rsidTr="560DEA35">
        <w:trPr>
          <w:trHeight w:val="1984"/>
        </w:trPr>
        <w:tc>
          <w:tcPr>
            <w:tcW w:w="5000" w:type="pct"/>
            <w:tcBorders>
              <w:top w:val="single" w:sz="4" w:space="0" w:color="auto"/>
              <w:left w:val="single" w:sz="4" w:space="0" w:color="auto"/>
              <w:bottom w:val="single" w:sz="4" w:space="0" w:color="auto"/>
              <w:right w:val="single" w:sz="4" w:space="0" w:color="auto"/>
            </w:tcBorders>
          </w:tcPr>
          <w:p w14:paraId="0E20E2C4" w14:textId="77777777" w:rsidR="001F3FF0" w:rsidRPr="007A138A" w:rsidRDefault="001F3FF0" w:rsidP="00BC2B66">
            <w:pPr>
              <w:rPr>
                <w:b/>
                <w:bCs/>
                <w:sz w:val="24"/>
                <w:szCs w:val="24"/>
                <w:lang w:val="en-GB"/>
              </w:rPr>
            </w:pPr>
          </w:p>
        </w:tc>
      </w:tr>
    </w:tbl>
    <w:p w14:paraId="194FEBCD" w14:textId="77777777" w:rsidR="0090402B" w:rsidRDefault="0090402B">
      <w:r>
        <w:br w:type="page"/>
      </w:r>
    </w:p>
    <w:tbl>
      <w:tblPr>
        <w:tblStyle w:val="TableGrid"/>
        <w:tblW w:w="5288"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6"/>
      </w:tblGrid>
      <w:tr w:rsidR="00A70E8A" w:rsidRPr="008B3CC5" w14:paraId="30E5B1B9" w14:textId="77777777" w:rsidTr="00AE3D78">
        <w:trPr>
          <w:trHeight w:val="567"/>
        </w:trPr>
        <w:tc>
          <w:tcPr>
            <w:tcW w:w="5000" w:type="pct"/>
            <w:tcBorders>
              <w:bottom w:val="single" w:sz="4" w:space="0" w:color="auto"/>
            </w:tcBorders>
          </w:tcPr>
          <w:p w14:paraId="744FB528" w14:textId="2A15CC60" w:rsidR="00A70E8A" w:rsidRPr="007A138A" w:rsidRDefault="00B079E9" w:rsidP="00BC2B66">
            <w:pPr>
              <w:rPr>
                <w:b/>
                <w:bCs/>
                <w:sz w:val="24"/>
                <w:szCs w:val="24"/>
                <w:lang w:val="en-GB"/>
              </w:rPr>
            </w:pPr>
            <w:r w:rsidRPr="00B079E9">
              <w:rPr>
                <w:b/>
                <w:bCs/>
                <w:sz w:val="24"/>
                <w:szCs w:val="24"/>
                <w:lang w:val="en-GB"/>
              </w:rPr>
              <w:lastRenderedPageBreak/>
              <w:t xml:space="preserve">Are there any risks, and how will they be mitigated? </w:t>
            </w:r>
            <w:r w:rsidRPr="00B079E9">
              <w:rPr>
                <w:sz w:val="24"/>
                <w:szCs w:val="24"/>
                <w:lang w:val="en-GB"/>
              </w:rPr>
              <w:t>(200 words max)</w:t>
            </w:r>
          </w:p>
        </w:tc>
      </w:tr>
      <w:tr w:rsidR="00B079E9" w:rsidRPr="008B3CC5" w14:paraId="395B4D3A" w14:textId="77777777" w:rsidTr="560DEA35">
        <w:trPr>
          <w:trHeight w:val="1984"/>
        </w:trPr>
        <w:tc>
          <w:tcPr>
            <w:tcW w:w="5000" w:type="pct"/>
            <w:tcBorders>
              <w:top w:val="single" w:sz="4" w:space="0" w:color="auto"/>
              <w:left w:val="single" w:sz="4" w:space="0" w:color="auto"/>
              <w:bottom w:val="single" w:sz="4" w:space="0" w:color="auto"/>
              <w:right w:val="single" w:sz="4" w:space="0" w:color="auto"/>
            </w:tcBorders>
          </w:tcPr>
          <w:p w14:paraId="475F981C" w14:textId="77777777" w:rsidR="00B079E9" w:rsidRPr="00B079E9" w:rsidRDefault="00B079E9" w:rsidP="00BC2B66">
            <w:pPr>
              <w:rPr>
                <w:b/>
                <w:bCs/>
                <w:sz w:val="24"/>
                <w:szCs w:val="24"/>
                <w:lang w:val="en-GB"/>
              </w:rPr>
            </w:pPr>
          </w:p>
        </w:tc>
      </w:tr>
    </w:tbl>
    <w:p w14:paraId="644FF1E6" w14:textId="77777777" w:rsidR="000172E5" w:rsidRDefault="000172E5" w:rsidP="00A70E8A">
      <w:pPr>
        <w:spacing w:before="0"/>
        <w:rPr>
          <w:rFonts w:ascii="Speak Pro" w:hAnsi="Speak Pro"/>
          <w:lang w:val="en-GB"/>
        </w:rPr>
      </w:pPr>
    </w:p>
    <w:tbl>
      <w:tblPr>
        <w:tblStyle w:val="TableGrid"/>
        <w:tblW w:w="5288" w:type="pct"/>
        <w:tblInd w:w="-5" w:type="dxa"/>
        <w:tblLook w:val="04A0" w:firstRow="1" w:lastRow="0" w:firstColumn="1" w:lastColumn="0" w:noHBand="0" w:noVBand="1"/>
      </w:tblPr>
      <w:tblGrid>
        <w:gridCol w:w="9546"/>
      </w:tblGrid>
      <w:tr w:rsidR="00B358B6" w:rsidRPr="008B3CC5" w14:paraId="5D33D0C1" w14:textId="77777777" w:rsidTr="00AE3D78">
        <w:tc>
          <w:tcPr>
            <w:tcW w:w="5000" w:type="pct"/>
            <w:tcBorders>
              <w:top w:val="nil"/>
              <w:left w:val="nil"/>
              <w:bottom w:val="nil"/>
              <w:right w:val="nil"/>
            </w:tcBorders>
            <w:shd w:val="clear" w:color="auto" w:fill="5AA2AE" w:themeFill="accent5"/>
          </w:tcPr>
          <w:p w14:paraId="700A7B94" w14:textId="521ED336" w:rsidR="00B358B6" w:rsidRPr="008B3CC5" w:rsidRDefault="1225D8A5" w:rsidP="007A6F8D">
            <w:pPr>
              <w:pStyle w:val="Heading1"/>
              <w:numPr>
                <w:ilvl w:val="0"/>
                <w:numId w:val="32"/>
              </w:numPr>
              <w:rPr>
                <w:rFonts w:ascii="Figtree" w:hAnsi="Figtree"/>
                <w:lang w:val="en-GB"/>
              </w:rPr>
            </w:pPr>
            <w:r w:rsidRPr="560DEA35">
              <w:rPr>
                <w:rFonts w:ascii="Figtree" w:hAnsi="Figtree"/>
                <w:color w:val="FFFFFF" w:themeColor="background1"/>
                <w:lang w:val="en-GB"/>
              </w:rPr>
              <w:t>Impact and outcomes</w:t>
            </w:r>
          </w:p>
        </w:tc>
      </w:tr>
      <w:tr w:rsidR="00B358B6" w:rsidRPr="008B3CC5" w14:paraId="4BE2B76A" w14:textId="77777777" w:rsidTr="00AE3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5000" w:type="pct"/>
            <w:tcBorders>
              <w:bottom w:val="single" w:sz="4" w:space="0" w:color="auto"/>
            </w:tcBorders>
          </w:tcPr>
          <w:p w14:paraId="27DC5CD9" w14:textId="03E3D13F" w:rsidR="00B358B6" w:rsidRPr="008B3CC5" w:rsidRDefault="00C26431" w:rsidP="00BC2B66">
            <w:pPr>
              <w:rPr>
                <w:sz w:val="24"/>
                <w:szCs w:val="24"/>
                <w:lang w:val="en-GB"/>
              </w:rPr>
            </w:pPr>
            <w:r w:rsidRPr="00C26431">
              <w:rPr>
                <w:b/>
                <w:bCs/>
                <w:sz w:val="24"/>
                <w:szCs w:val="24"/>
                <w:lang w:val="en-GB"/>
              </w:rPr>
              <w:t xml:space="preserve">What are the expected outcomes or deliverables of the project? </w:t>
            </w:r>
            <w:r w:rsidRPr="00C26431">
              <w:rPr>
                <w:sz w:val="24"/>
                <w:szCs w:val="24"/>
                <w:lang w:val="en-GB"/>
              </w:rPr>
              <w:t>(350 words max)</w:t>
            </w:r>
          </w:p>
        </w:tc>
      </w:tr>
      <w:tr w:rsidR="00B358B6" w:rsidRPr="008B3CC5" w14:paraId="382A5C05" w14:textId="77777777" w:rsidTr="00AE3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84"/>
        </w:trPr>
        <w:tc>
          <w:tcPr>
            <w:tcW w:w="5000" w:type="pct"/>
            <w:tcBorders>
              <w:top w:val="single" w:sz="4" w:space="0" w:color="auto"/>
              <w:left w:val="single" w:sz="4" w:space="0" w:color="auto"/>
              <w:bottom w:val="single" w:sz="4" w:space="0" w:color="auto"/>
              <w:right w:val="single" w:sz="4" w:space="0" w:color="auto"/>
            </w:tcBorders>
          </w:tcPr>
          <w:p w14:paraId="53A33B64" w14:textId="77777777" w:rsidR="00B358B6" w:rsidRPr="008B3CC5" w:rsidRDefault="00B358B6" w:rsidP="00BC2B66">
            <w:pPr>
              <w:rPr>
                <w:rFonts w:cstheme="minorHAnsi"/>
                <w:sz w:val="24"/>
                <w:szCs w:val="24"/>
                <w:lang w:val="en-GB"/>
              </w:rPr>
            </w:pPr>
          </w:p>
        </w:tc>
      </w:tr>
      <w:tr w:rsidR="00B358B6" w:rsidRPr="008B3CC5" w14:paraId="780EC349" w14:textId="77777777" w:rsidTr="00AE3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5000" w:type="pct"/>
            <w:tcBorders>
              <w:top w:val="single" w:sz="4" w:space="0" w:color="auto"/>
              <w:bottom w:val="single" w:sz="4" w:space="0" w:color="auto"/>
            </w:tcBorders>
          </w:tcPr>
          <w:p w14:paraId="4C190CD9" w14:textId="494F7FA5" w:rsidR="00B358B6" w:rsidRPr="008B3CC5" w:rsidRDefault="00F50D28" w:rsidP="00BC2B66">
            <w:pPr>
              <w:rPr>
                <w:rFonts w:cstheme="minorHAnsi"/>
                <w:sz w:val="24"/>
                <w:szCs w:val="24"/>
                <w:lang w:val="en-GB"/>
              </w:rPr>
            </w:pPr>
            <w:r w:rsidRPr="00F50D28">
              <w:rPr>
                <w:b/>
                <w:bCs/>
                <w:sz w:val="24"/>
                <w:szCs w:val="24"/>
                <w:lang w:val="en-GB"/>
              </w:rPr>
              <w:t xml:space="preserve">How will the results contribute to the field and the broader DI community? </w:t>
            </w:r>
            <w:r w:rsidRPr="00F50D28">
              <w:rPr>
                <w:sz w:val="24"/>
                <w:szCs w:val="24"/>
                <w:lang w:val="en-GB"/>
              </w:rPr>
              <w:t>(200 words max)</w:t>
            </w:r>
          </w:p>
        </w:tc>
      </w:tr>
      <w:tr w:rsidR="00B358B6" w:rsidRPr="008B3CC5" w14:paraId="252BAB6D" w14:textId="77777777" w:rsidTr="00AE3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84"/>
        </w:trPr>
        <w:tc>
          <w:tcPr>
            <w:tcW w:w="5000" w:type="pct"/>
            <w:tcBorders>
              <w:top w:val="single" w:sz="4" w:space="0" w:color="auto"/>
              <w:left w:val="single" w:sz="4" w:space="0" w:color="auto"/>
              <w:bottom w:val="single" w:sz="4" w:space="0" w:color="auto"/>
              <w:right w:val="single" w:sz="4" w:space="0" w:color="auto"/>
            </w:tcBorders>
          </w:tcPr>
          <w:p w14:paraId="6966BB48" w14:textId="77777777" w:rsidR="00B358B6" w:rsidRPr="007A138A" w:rsidRDefault="00B358B6" w:rsidP="00BC2B66">
            <w:pPr>
              <w:rPr>
                <w:b/>
                <w:bCs/>
                <w:sz w:val="24"/>
                <w:szCs w:val="24"/>
                <w:lang w:val="en-GB"/>
              </w:rPr>
            </w:pPr>
          </w:p>
        </w:tc>
      </w:tr>
      <w:tr w:rsidR="00B8131A" w:rsidRPr="008B3CC5" w14:paraId="02307078" w14:textId="77777777" w:rsidTr="00AE3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5000" w:type="pct"/>
            <w:tcBorders>
              <w:top w:val="single" w:sz="4" w:space="0" w:color="auto"/>
              <w:bottom w:val="single" w:sz="4" w:space="0" w:color="auto"/>
            </w:tcBorders>
          </w:tcPr>
          <w:p w14:paraId="4E468385" w14:textId="5E45C206" w:rsidR="00B8131A" w:rsidRPr="007A138A" w:rsidRDefault="00453859" w:rsidP="00BC2B66">
            <w:pPr>
              <w:rPr>
                <w:b/>
                <w:bCs/>
                <w:sz w:val="24"/>
                <w:szCs w:val="24"/>
                <w:lang w:val="en-GB"/>
              </w:rPr>
            </w:pPr>
            <w:r w:rsidRPr="00453859">
              <w:rPr>
                <w:b/>
                <w:bCs/>
                <w:sz w:val="24"/>
                <w:szCs w:val="24"/>
                <w:lang w:val="en-GB"/>
              </w:rPr>
              <w:t xml:space="preserve">How will findings be disseminated (e.g., publications, conferences, public outreach)?  </w:t>
            </w:r>
            <w:r w:rsidRPr="00453859">
              <w:rPr>
                <w:sz w:val="24"/>
                <w:szCs w:val="24"/>
                <w:lang w:val="en-GB"/>
              </w:rPr>
              <w:t>(350 words max)</w:t>
            </w:r>
          </w:p>
        </w:tc>
      </w:tr>
      <w:tr w:rsidR="00B8131A" w:rsidRPr="008B3CC5" w14:paraId="734ACD38" w14:textId="77777777" w:rsidTr="00AE3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84"/>
        </w:trPr>
        <w:tc>
          <w:tcPr>
            <w:tcW w:w="5000" w:type="pct"/>
            <w:tcBorders>
              <w:top w:val="single" w:sz="4" w:space="0" w:color="auto"/>
              <w:left w:val="single" w:sz="4" w:space="0" w:color="auto"/>
              <w:bottom w:val="single" w:sz="4" w:space="0" w:color="auto"/>
              <w:right w:val="single" w:sz="4" w:space="0" w:color="auto"/>
            </w:tcBorders>
          </w:tcPr>
          <w:p w14:paraId="0C715807" w14:textId="77777777" w:rsidR="00B8131A" w:rsidRPr="007A138A" w:rsidRDefault="00B8131A" w:rsidP="00BC2B66">
            <w:pPr>
              <w:rPr>
                <w:b/>
                <w:bCs/>
                <w:sz w:val="24"/>
                <w:szCs w:val="24"/>
                <w:lang w:val="en-GB"/>
              </w:rPr>
            </w:pPr>
          </w:p>
        </w:tc>
      </w:tr>
    </w:tbl>
    <w:p w14:paraId="2281FE6E" w14:textId="6037AF6E" w:rsidR="00DD75B3" w:rsidRDefault="00DD75B3" w:rsidP="00A70E8A">
      <w:pPr>
        <w:spacing w:before="0"/>
        <w:rPr>
          <w:rFonts w:ascii="Speak Pro" w:hAnsi="Speak Pro"/>
          <w:lang w:val="en-GB"/>
        </w:rPr>
      </w:pPr>
    </w:p>
    <w:p w14:paraId="5351ECFF" w14:textId="77777777" w:rsidR="00DD75B3" w:rsidRDefault="00DD75B3">
      <w:pPr>
        <w:spacing w:before="0"/>
        <w:rPr>
          <w:rFonts w:ascii="Speak Pro" w:hAnsi="Speak Pro"/>
          <w:lang w:val="en-GB"/>
        </w:rPr>
      </w:pPr>
      <w:r>
        <w:rPr>
          <w:rFonts w:ascii="Speak Pro" w:hAnsi="Speak Pro"/>
          <w:lang w:val="en-GB"/>
        </w:rPr>
        <w:br w:type="page"/>
      </w:r>
    </w:p>
    <w:p w14:paraId="402C65BD" w14:textId="1AA2D4B2" w:rsidR="00453859" w:rsidRDefault="00453859" w:rsidP="00A70E8A">
      <w:pPr>
        <w:spacing w:before="0"/>
        <w:rPr>
          <w:rFonts w:ascii="Speak Pro" w:hAnsi="Speak Pro"/>
          <w:lang w:val="en-GB"/>
        </w:rPr>
      </w:pPr>
    </w:p>
    <w:tbl>
      <w:tblPr>
        <w:tblStyle w:val="TableGrid"/>
        <w:tblW w:w="5308"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1"/>
        <w:gridCol w:w="4791"/>
      </w:tblGrid>
      <w:tr w:rsidR="00CD49D8" w:rsidRPr="008B3CC5" w14:paraId="459E7325" w14:textId="77777777" w:rsidTr="560DEA35">
        <w:trPr>
          <w:trHeight w:val="520"/>
        </w:trPr>
        <w:tc>
          <w:tcPr>
            <w:tcW w:w="5000" w:type="pct"/>
            <w:gridSpan w:val="2"/>
            <w:shd w:val="clear" w:color="auto" w:fill="5AA2AE" w:themeFill="accent5"/>
          </w:tcPr>
          <w:p w14:paraId="012D6593" w14:textId="041C39E4" w:rsidR="00676998" w:rsidRPr="00676998" w:rsidRDefault="49C5622A" w:rsidP="007A6F8D">
            <w:pPr>
              <w:pStyle w:val="Heading1"/>
              <w:numPr>
                <w:ilvl w:val="0"/>
                <w:numId w:val="32"/>
              </w:numPr>
              <w:rPr>
                <w:rFonts w:ascii="Figtree" w:hAnsi="Figtree"/>
                <w:color w:val="FFFFFF" w:themeColor="background1"/>
                <w:lang w:val="en-GB"/>
              </w:rPr>
            </w:pPr>
            <w:r w:rsidRPr="560DEA35">
              <w:rPr>
                <w:rFonts w:ascii="Figtree" w:hAnsi="Figtree"/>
                <w:color w:val="FFFFFF" w:themeColor="background1"/>
                <w:lang w:val="en-GB"/>
              </w:rPr>
              <w:t>Budget and resources</w:t>
            </w:r>
          </w:p>
        </w:tc>
      </w:tr>
      <w:tr w:rsidR="00676998" w:rsidRPr="008B3CC5" w14:paraId="2166B9C8" w14:textId="77777777" w:rsidTr="001E081B">
        <w:trPr>
          <w:trHeight w:val="520"/>
        </w:trPr>
        <w:tc>
          <w:tcPr>
            <w:tcW w:w="2500" w:type="pct"/>
            <w:shd w:val="clear" w:color="auto" w:fill="FFFFFF" w:themeFill="background1"/>
            <w:vAlign w:val="bottom"/>
          </w:tcPr>
          <w:p w14:paraId="06B0C214" w14:textId="14487F9A" w:rsidR="00676998" w:rsidRPr="001B4FB1" w:rsidRDefault="001B4FB1" w:rsidP="001B4FB1">
            <w:pPr>
              <w:pStyle w:val="Heading1"/>
              <w:rPr>
                <w:rFonts w:asciiTheme="minorHAnsi" w:hAnsiTheme="minorHAnsi"/>
                <w:b w:val="0"/>
                <w:sz w:val="24"/>
                <w:szCs w:val="24"/>
                <w:lang w:val="en-GB"/>
              </w:rPr>
            </w:pPr>
            <w:r w:rsidRPr="001B4FB1">
              <w:rPr>
                <w:rFonts w:asciiTheme="minorHAnsi" w:hAnsiTheme="minorHAnsi"/>
                <w:bCs/>
                <w:sz w:val="24"/>
                <w:szCs w:val="24"/>
                <w:lang w:val="en-GB"/>
              </w:rPr>
              <w:t xml:space="preserve">Total amount of funding requested </w:t>
            </w:r>
            <w:r w:rsidRPr="001B4FB1">
              <w:rPr>
                <w:rFonts w:asciiTheme="minorHAnsi" w:hAnsiTheme="minorHAnsi"/>
                <w:b w:val="0"/>
                <w:sz w:val="24"/>
                <w:szCs w:val="24"/>
                <w:lang w:val="en-GB"/>
              </w:rPr>
              <w:t>(£GBP</w:t>
            </w:r>
            <w:r w:rsidRPr="6C039FE9">
              <w:rPr>
                <w:rFonts w:asciiTheme="minorHAnsi" w:hAnsiTheme="minorHAnsi"/>
                <w:b w:val="0"/>
                <w:sz w:val="24"/>
                <w:szCs w:val="24"/>
                <w:lang w:val="en-GB"/>
              </w:rPr>
              <w:t>)</w:t>
            </w:r>
          </w:p>
        </w:tc>
        <w:tc>
          <w:tcPr>
            <w:tcW w:w="2500" w:type="pct"/>
            <w:tcBorders>
              <w:bottom w:val="single" w:sz="4" w:space="0" w:color="auto"/>
            </w:tcBorders>
            <w:shd w:val="clear" w:color="auto" w:fill="FFFFFF" w:themeFill="background1"/>
          </w:tcPr>
          <w:p w14:paraId="2E58D817" w14:textId="5BDB49F2" w:rsidR="00380D1A" w:rsidRDefault="00380D1A" w:rsidP="00BC2B66">
            <w:pPr>
              <w:pStyle w:val="Heading1"/>
              <w:rPr>
                <w:rFonts w:ascii="Figtree" w:hAnsi="Figtree"/>
                <w:color w:val="FFFFFF" w:themeColor="background1"/>
                <w:lang w:val="en-GB"/>
              </w:rPr>
            </w:pPr>
          </w:p>
        </w:tc>
      </w:tr>
      <w:tr w:rsidR="0042028D" w:rsidRPr="008B3CC5" w14:paraId="3E857451" w14:textId="77777777" w:rsidTr="001E081B">
        <w:trPr>
          <w:trHeight w:val="1791"/>
        </w:trPr>
        <w:tc>
          <w:tcPr>
            <w:tcW w:w="5000" w:type="pct"/>
            <w:gridSpan w:val="2"/>
            <w:shd w:val="clear" w:color="auto" w:fill="FFFFFF" w:themeFill="background1"/>
          </w:tcPr>
          <w:p w14:paraId="53A1DE33" w14:textId="3604A2B8" w:rsidR="0042028D" w:rsidRPr="00380D1A" w:rsidRDefault="0042028D" w:rsidP="006E3D6E">
            <w:pPr>
              <w:pStyle w:val="Heading1"/>
              <w:rPr>
                <w:rFonts w:asciiTheme="minorHAnsi" w:hAnsiTheme="minorHAnsi"/>
                <w:bCs/>
                <w:sz w:val="24"/>
                <w:szCs w:val="24"/>
                <w:lang w:val="en-GB"/>
              </w:rPr>
            </w:pPr>
            <w:r>
              <w:rPr>
                <w:rFonts w:asciiTheme="minorHAnsi" w:hAnsiTheme="minorHAnsi"/>
                <w:bCs/>
                <w:sz w:val="24"/>
                <w:szCs w:val="24"/>
                <w:lang w:val="en-GB"/>
              </w:rPr>
              <w:t>Please attach</w:t>
            </w:r>
            <w:r w:rsidRPr="00380D1A">
              <w:rPr>
                <w:rFonts w:asciiTheme="minorHAnsi" w:hAnsiTheme="minorHAnsi"/>
                <w:bCs/>
                <w:sz w:val="24"/>
                <w:szCs w:val="24"/>
                <w:lang w:val="en-GB"/>
              </w:rPr>
              <w:t xml:space="preserve"> a</w:t>
            </w:r>
            <w:r>
              <w:rPr>
                <w:rFonts w:asciiTheme="minorHAnsi" w:hAnsiTheme="minorHAnsi"/>
                <w:bCs/>
                <w:sz w:val="24"/>
                <w:szCs w:val="24"/>
                <w:lang w:val="en-GB"/>
              </w:rPr>
              <w:t xml:space="preserve">n itemised </w:t>
            </w:r>
            <w:r w:rsidRPr="00380D1A">
              <w:rPr>
                <w:rFonts w:asciiTheme="minorHAnsi" w:hAnsiTheme="minorHAnsi"/>
                <w:bCs/>
                <w:sz w:val="24"/>
                <w:szCs w:val="24"/>
                <w:lang w:val="en-GB"/>
              </w:rPr>
              <w:t xml:space="preserve">budget </w:t>
            </w:r>
            <w:r w:rsidRPr="00673467">
              <w:rPr>
                <w:rFonts w:asciiTheme="minorHAnsi" w:hAnsiTheme="minorHAnsi"/>
                <w:bCs/>
                <w:sz w:val="24"/>
                <w:szCs w:val="24"/>
                <w:lang w:val="en-GB"/>
              </w:rPr>
              <w:t>(in GBP)</w:t>
            </w:r>
            <w:r w:rsidRPr="00C61604">
              <w:rPr>
                <w:rFonts w:asciiTheme="minorHAnsi" w:hAnsiTheme="minorHAnsi"/>
                <w:b w:val="0"/>
                <w:sz w:val="24"/>
                <w:szCs w:val="24"/>
                <w:lang w:val="en-GB"/>
              </w:rPr>
              <w:t xml:space="preserve"> </w:t>
            </w:r>
            <w:r w:rsidRPr="00380D1A">
              <w:rPr>
                <w:rFonts w:asciiTheme="minorHAnsi" w:hAnsiTheme="minorHAnsi"/>
                <w:bCs/>
                <w:sz w:val="24"/>
                <w:szCs w:val="24"/>
                <w:lang w:val="en-GB"/>
              </w:rPr>
              <w:t>that details the total amount of funds requested</w:t>
            </w:r>
            <w:r>
              <w:rPr>
                <w:rFonts w:asciiTheme="minorHAnsi" w:hAnsiTheme="minorHAnsi"/>
                <w:bCs/>
                <w:sz w:val="24"/>
                <w:szCs w:val="24"/>
                <w:lang w:val="en-GB"/>
              </w:rPr>
              <w:t xml:space="preserve">, </w:t>
            </w:r>
            <w:r w:rsidRPr="00380D1A">
              <w:rPr>
                <w:rFonts w:asciiTheme="minorHAnsi" w:hAnsiTheme="minorHAnsi"/>
                <w:bCs/>
                <w:sz w:val="24"/>
                <w:szCs w:val="24"/>
                <w:lang w:val="en-GB"/>
              </w:rPr>
              <w:t xml:space="preserve">structured into the following categories: </w:t>
            </w:r>
            <w:r w:rsidR="006E3D6E">
              <w:br/>
            </w:r>
          </w:p>
          <w:p w14:paraId="22DC55B5" w14:textId="03F6C009" w:rsidR="0042028D" w:rsidRDefault="0A021518" w:rsidP="560DEA35">
            <w:pPr>
              <w:pStyle w:val="Heading1"/>
              <w:numPr>
                <w:ilvl w:val="0"/>
                <w:numId w:val="29"/>
              </w:numPr>
              <w:rPr>
                <w:rFonts w:asciiTheme="minorHAnsi" w:hAnsiTheme="minorHAnsi"/>
                <w:sz w:val="24"/>
                <w:szCs w:val="24"/>
                <w:lang w:val="en-GB"/>
              </w:rPr>
            </w:pPr>
            <w:r w:rsidRPr="560DEA35">
              <w:rPr>
                <w:rFonts w:asciiTheme="minorHAnsi" w:hAnsiTheme="minorHAnsi"/>
                <w:sz w:val="24"/>
                <w:szCs w:val="24"/>
                <w:lang w:val="en-GB"/>
              </w:rPr>
              <w:t>Personnel</w:t>
            </w:r>
            <w:r w:rsidR="6C4B77BC" w:rsidRPr="560DEA35">
              <w:rPr>
                <w:rFonts w:asciiTheme="minorHAnsi" w:hAnsiTheme="minorHAnsi"/>
                <w:sz w:val="24"/>
                <w:szCs w:val="24"/>
                <w:lang w:val="en-GB"/>
              </w:rPr>
              <w:t xml:space="preserve">   2</w:t>
            </w:r>
            <w:proofErr w:type="gramStart"/>
            <w:r w:rsidR="6C4B77BC" w:rsidRPr="560DEA35">
              <w:rPr>
                <w:rFonts w:asciiTheme="minorHAnsi" w:hAnsiTheme="minorHAnsi"/>
                <w:sz w:val="24"/>
                <w:szCs w:val="24"/>
                <w:lang w:val="en-GB"/>
              </w:rPr>
              <w:t xml:space="preserve">)  </w:t>
            </w:r>
            <w:r w:rsidRPr="560DEA35">
              <w:rPr>
                <w:rFonts w:asciiTheme="minorHAnsi" w:hAnsiTheme="minorHAnsi"/>
                <w:sz w:val="24"/>
                <w:szCs w:val="24"/>
                <w:lang w:val="en-GB"/>
              </w:rPr>
              <w:t>Equipment</w:t>
            </w:r>
            <w:proofErr w:type="gramEnd"/>
            <w:r w:rsidR="6C4B77BC" w:rsidRPr="560DEA35">
              <w:rPr>
                <w:rFonts w:asciiTheme="minorHAnsi" w:hAnsiTheme="minorHAnsi"/>
                <w:sz w:val="24"/>
                <w:szCs w:val="24"/>
                <w:lang w:val="en-GB"/>
              </w:rPr>
              <w:t xml:space="preserve">   3</w:t>
            </w:r>
            <w:proofErr w:type="gramStart"/>
            <w:r w:rsidR="6C4B77BC" w:rsidRPr="560DEA35">
              <w:rPr>
                <w:rFonts w:asciiTheme="minorHAnsi" w:hAnsiTheme="minorHAnsi"/>
                <w:sz w:val="24"/>
                <w:szCs w:val="24"/>
                <w:lang w:val="en-GB"/>
              </w:rPr>
              <w:t>)</w:t>
            </w:r>
            <w:r w:rsidRPr="560DEA35">
              <w:rPr>
                <w:rFonts w:asciiTheme="minorHAnsi" w:hAnsiTheme="minorHAnsi"/>
                <w:sz w:val="24"/>
                <w:szCs w:val="24"/>
                <w:lang w:val="en-GB"/>
              </w:rPr>
              <w:t xml:space="preserve"> </w:t>
            </w:r>
            <w:r w:rsidR="6C4B77BC" w:rsidRPr="560DEA35">
              <w:rPr>
                <w:rFonts w:asciiTheme="minorHAnsi" w:hAnsiTheme="minorHAnsi"/>
                <w:sz w:val="24"/>
                <w:szCs w:val="24"/>
                <w:lang w:val="en-GB"/>
              </w:rPr>
              <w:t xml:space="preserve"> </w:t>
            </w:r>
            <w:r w:rsidRPr="560DEA35">
              <w:rPr>
                <w:rFonts w:asciiTheme="minorHAnsi" w:hAnsiTheme="minorHAnsi"/>
                <w:sz w:val="24"/>
                <w:szCs w:val="24"/>
                <w:lang w:val="en-GB"/>
              </w:rPr>
              <w:t>Travel</w:t>
            </w:r>
            <w:proofErr w:type="gramEnd"/>
            <w:r w:rsidR="6C4B77BC" w:rsidRPr="560DEA35">
              <w:rPr>
                <w:rFonts w:asciiTheme="minorHAnsi" w:hAnsiTheme="minorHAnsi"/>
                <w:sz w:val="24"/>
                <w:szCs w:val="24"/>
                <w:lang w:val="en-GB"/>
              </w:rPr>
              <w:t xml:space="preserve">   4</w:t>
            </w:r>
            <w:proofErr w:type="gramStart"/>
            <w:r w:rsidR="6C4B77BC" w:rsidRPr="560DEA35">
              <w:rPr>
                <w:rFonts w:asciiTheme="minorHAnsi" w:hAnsiTheme="minorHAnsi"/>
                <w:sz w:val="24"/>
                <w:szCs w:val="24"/>
                <w:lang w:val="en-GB"/>
              </w:rPr>
              <w:t xml:space="preserve">)  </w:t>
            </w:r>
            <w:r w:rsidR="00DD75B3" w:rsidRPr="560DEA35">
              <w:rPr>
                <w:rFonts w:asciiTheme="minorHAnsi" w:hAnsiTheme="minorHAnsi"/>
                <w:sz w:val="24"/>
                <w:szCs w:val="24"/>
                <w:lang w:val="en-GB"/>
              </w:rPr>
              <w:t>D</w:t>
            </w:r>
            <w:r w:rsidRPr="560DEA35">
              <w:rPr>
                <w:rFonts w:asciiTheme="minorHAnsi" w:hAnsiTheme="minorHAnsi"/>
                <w:sz w:val="24"/>
                <w:szCs w:val="24"/>
                <w:lang w:val="en-GB"/>
              </w:rPr>
              <w:t>issemination</w:t>
            </w:r>
            <w:proofErr w:type="gramEnd"/>
            <w:r w:rsidR="6C4B77BC" w:rsidRPr="560DEA35">
              <w:rPr>
                <w:rFonts w:asciiTheme="minorHAnsi" w:hAnsiTheme="minorHAnsi"/>
                <w:sz w:val="24"/>
                <w:szCs w:val="24"/>
                <w:lang w:val="en-GB"/>
              </w:rPr>
              <w:t xml:space="preserve">   5</w:t>
            </w:r>
            <w:proofErr w:type="gramStart"/>
            <w:r w:rsidR="6C4B77BC" w:rsidRPr="560DEA35">
              <w:rPr>
                <w:rFonts w:asciiTheme="minorHAnsi" w:hAnsiTheme="minorHAnsi"/>
                <w:sz w:val="24"/>
                <w:szCs w:val="24"/>
                <w:lang w:val="en-GB"/>
              </w:rPr>
              <w:t xml:space="preserve">)  </w:t>
            </w:r>
            <w:r w:rsidRPr="560DEA35">
              <w:rPr>
                <w:rFonts w:asciiTheme="minorHAnsi" w:hAnsiTheme="minorHAnsi"/>
                <w:sz w:val="24"/>
                <w:szCs w:val="24"/>
                <w:lang w:val="en-GB"/>
              </w:rPr>
              <w:t>Other</w:t>
            </w:r>
            <w:proofErr w:type="gramEnd"/>
            <w:r w:rsidRPr="560DEA35">
              <w:rPr>
                <w:rFonts w:asciiTheme="minorHAnsi" w:hAnsiTheme="minorHAnsi"/>
                <w:sz w:val="24"/>
                <w:szCs w:val="24"/>
                <w:lang w:val="en-GB"/>
              </w:rPr>
              <w:t xml:space="preserve"> costs.</w:t>
            </w:r>
          </w:p>
          <w:p w14:paraId="5E1C729E" w14:textId="77777777" w:rsidR="00673467" w:rsidRPr="00DD75B3" w:rsidRDefault="00673467" w:rsidP="00673467">
            <w:pPr>
              <w:pStyle w:val="Heading1"/>
              <w:ind w:left="360"/>
              <w:rPr>
                <w:rFonts w:asciiTheme="minorHAnsi" w:hAnsiTheme="minorHAnsi"/>
                <w:sz w:val="24"/>
                <w:szCs w:val="24"/>
                <w:lang w:val="en-GB"/>
              </w:rPr>
            </w:pPr>
          </w:p>
          <w:p w14:paraId="0F11F234" w14:textId="4F94A2E2" w:rsidR="0042028D" w:rsidRPr="00DD75B3" w:rsidRDefault="31DEC4C6" w:rsidP="001F3654">
            <w:pPr>
              <w:pStyle w:val="Heading1"/>
              <w:rPr>
                <w:rFonts w:asciiTheme="minorHAnsi" w:hAnsiTheme="minorHAnsi"/>
                <w:sz w:val="24"/>
                <w:szCs w:val="24"/>
                <w:lang w:val="en-GB"/>
              </w:rPr>
            </w:pPr>
            <w:r w:rsidRPr="560DEA35">
              <w:rPr>
                <w:rFonts w:asciiTheme="minorHAnsi" w:hAnsiTheme="minorHAnsi"/>
                <w:sz w:val="24"/>
                <w:szCs w:val="24"/>
                <w:lang w:val="en-GB"/>
              </w:rPr>
              <w:t>The budget should include costs for attending the DI Summit (July 2027) in St Andrews.</w:t>
            </w:r>
          </w:p>
        </w:tc>
      </w:tr>
    </w:tbl>
    <w:p w14:paraId="11E10945" w14:textId="77777777" w:rsidR="00CD49D8" w:rsidRDefault="00CD49D8" w:rsidP="00A70E8A">
      <w:pPr>
        <w:spacing w:before="0"/>
        <w:rPr>
          <w:rFonts w:ascii="Speak Pro" w:hAnsi="Speak Pro"/>
          <w:lang w:val="en-GB"/>
        </w:rPr>
      </w:pPr>
    </w:p>
    <w:tbl>
      <w:tblPr>
        <w:tblStyle w:val="TableGrid"/>
        <w:tblW w:w="5288"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6"/>
      </w:tblGrid>
      <w:tr w:rsidR="008B44A1" w:rsidRPr="008B3CC5" w14:paraId="44E2E7C0" w14:textId="77777777" w:rsidTr="001E081B">
        <w:tc>
          <w:tcPr>
            <w:tcW w:w="5000" w:type="pct"/>
            <w:shd w:val="clear" w:color="auto" w:fill="5AA2AE" w:themeFill="accent5"/>
          </w:tcPr>
          <w:p w14:paraId="1E412987" w14:textId="3E70A7B8" w:rsidR="008B44A1" w:rsidRPr="008B3CC5" w:rsidRDefault="0D76791F" w:rsidP="007A6F8D">
            <w:pPr>
              <w:pStyle w:val="Heading1"/>
              <w:numPr>
                <w:ilvl w:val="0"/>
                <w:numId w:val="32"/>
              </w:numPr>
              <w:rPr>
                <w:rFonts w:ascii="Figtree" w:hAnsi="Figtree"/>
                <w:lang w:val="en-GB"/>
              </w:rPr>
            </w:pPr>
            <w:r w:rsidRPr="560DEA35">
              <w:rPr>
                <w:rFonts w:ascii="Figtree" w:hAnsi="Figtree"/>
                <w:color w:val="FFFFFF" w:themeColor="background1"/>
                <w:lang w:val="en-GB"/>
              </w:rPr>
              <w:t>Sustainability and future work</w:t>
            </w:r>
          </w:p>
        </w:tc>
      </w:tr>
      <w:tr w:rsidR="008B44A1" w:rsidRPr="008B3CC5" w14:paraId="19947FC8" w14:textId="77777777" w:rsidTr="001E081B">
        <w:trPr>
          <w:trHeight w:val="567"/>
        </w:trPr>
        <w:tc>
          <w:tcPr>
            <w:tcW w:w="5000" w:type="pct"/>
            <w:tcBorders>
              <w:bottom w:val="single" w:sz="4" w:space="0" w:color="auto"/>
            </w:tcBorders>
          </w:tcPr>
          <w:p w14:paraId="4FE18412" w14:textId="0F11BBE3" w:rsidR="008B44A1" w:rsidRPr="00525695" w:rsidRDefault="00832A16" w:rsidP="00BC2B66">
            <w:pPr>
              <w:rPr>
                <w:sz w:val="24"/>
                <w:szCs w:val="24"/>
                <w:lang w:val="en-GB"/>
              </w:rPr>
            </w:pPr>
            <w:r w:rsidRPr="00832A16">
              <w:rPr>
                <w:b/>
                <w:bCs/>
                <w:sz w:val="24"/>
                <w:szCs w:val="24"/>
                <w:lang w:val="en-GB"/>
              </w:rPr>
              <w:t xml:space="preserve">How will the project outcomes be sustained after the funding ends? </w:t>
            </w:r>
            <w:r w:rsidRPr="00832A16">
              <w:rPr>
                <w:sz w:val="24"/>
                <w:szCs w:val="24"/>
                <w:lang w:val="en-GB"/>
              </w:rPr>
              <w:t>(350 words max)</w:t>
            </w:r>
          </w:p>
        </w:tc>
      </w:tr>
      <w:tr w:rsidR="008B44A1" w:rsidRPr="008B3CC5" w14:paraId="4960A6E9" w14:textId="77777777" w:rsidTr="001E081B">
        <w:trPr>
          <w:trHeight w:val="1984"/>
        </w:trPr>
        <w:tc>
          <w:tcPr>
            <w:tcW w:w="5000" w:type="pct"/>
            <w:tcBorders>
              <w:top w:val="single" w:sz="4" w:space="0" w:color="auto"/>
              <w:left w:val="single" w:sz="4" w:space="0" w:color="auto"/>
              <w:bottom w:val="single" w:sz="4" w:space="0" w:color="auto"/>
              <w:right w:val="single" w:sz="4" w:space="0" w:color="auto"/>
            </w:tcBorders>
          </w:tcPr>
          <w:p w14:paraId="70F6DBF1" w14:textId="77777777" w:rsidR="008B44A1" w:rsidRPr="008B3CC5" w:rsidRDefault="008B44A1" w:rsidP="00BC2B66">
            <w:pPr>
              <w:rPr>
                <w:rFonts w:cstheme="minorHAnsi"/>
                <w:sz w:val="24"/>
                <w:szCs w:val="24"/>
                <w:lang w:val="en-GB"/>
              </w:rPr>
            </w:pPr>
          </w:p>
        </w:tc>
      </w:tr>
      <w:tr w:rsidR="008B44A1" w:rsidRPr="008B3CC5" w14:paraId="61D449CE" w14:textId="77777777" w:rsidTr="001E081B">
        <w:trPr>
          <w:trHeight w:val="567"/>
        </w:trPr>
        <w:tc>
          <w:tcPr>
            <w:tcW w:w="5000" w:type="pct"/>
            <w:tcBorders>
              <w:top w:val="single" w:sz="4" w:space="0" w:color="auto"/>
              <w:bottom w:val="single" w:sz="4" w:space="0" w:color="auto"/>
            </w:tcBorders>
          </w:tcPr>
          <w:p w14:paraId="1BF003F3" w14:textId="7C364717" w:rsidR="008B44A1" w:rsidRPr="008B3CC5" w:rsidRDefault="004F0984" w:rsidP="00BC2B66">
            <w:pPr>
              <w:rPr>
                <w:rFonts w:cstheme="minorHAnsi"/>
                <w:sz w:val="24"/>
                <w:szCs w:val="24"/>
                <w:lang w:val="en-GB"/>
              </w:rPr>
            </w:pPr>
            <w:r w:rsidRPr="004F0984">
              <w:rPr>
                <w:b/>
                <w:bCs/>
                <w:sz w:val="24"/>
                <w:szCs w:val="24"/>
                <w:lang w:val="en-GB"/>
              </w:rPr>
              <w:t xml:space="preserve">Are there plans for follow-up research or further development? </w:t>
            </w:r>
            <w:r w:rsidRPr="004F0984">
              <w:rPr>
                <w:sz w:val="24"/>
                <w:szCs w:val="24"/>
                <w:lang w:val="en-GB"/>
              </w:rPr>
              <w:t>(200 words max)</w:t>
            </w:r>
          </w:p>
        </w:tc>
      </w:tr>
      <w:tr w:rsidR="008B44A1" w:rsidRPr="008B3CC5" w14:paraId="7CADB0AF" w14:textId="77777777" w:rsidTr="001E081B">
        <w:trPr>
          <w:trHeight w:val="1984"/>
        </w:trPr>
        <w:tc>
          <w:tcPr>
            <w:tcW w:w="5000" w:type="pct"/>
            <w:tcBorders>
              <w:top w:val="single" w:sz="4" w:space="0" w:color="auto"/>
              <w:left w:val="single" w:sz="4" w:space="0" w:color="auto"/>
              <w:bottom w:val="single" w:sz="4" w:space="0" w:color="auto"/>
              <w:right w:val="single" w:sz="4" w:space="0" w:color="auto"/>
            </w:tcBorders>
          </w:tcPr>
          <w:p w14:paraId="28205D72" w14:textId="77777777" w:rsidR="008B44A1" w:rsidRPr="007A138A" w:rsidRDefault="008B44A1" w:rsidP="00BC2B66">
            <w:pPr>
              <w:rPr>
                <w:b/>
                <w:bCs/>
                <w:sz w:val="24"/>
                <w:szCs w:val="24"/>
                <w:lang w:val="en-GB"/>
              </w:rPr>
            </w:pPr>
          </w:p>
        </w:tc>
      </w:tr>
    </w:tbl>
    <w:p w14:paraId="0EC10749" w14:textId="77777777" w:rsidR="001E081B" w:rsidRDefault="001E081B" w:rsidP="00A70E8A">
      <w:pPr>
        <w:spacing w:before="0"/>
        <w:rPr>
          <w:rFonts w:ascii="Speak Pro" w:hAnsi="Speak Pro"/>
          <w:lang w:val="en-GB"/>
        </w:rPr>
      </w:pPr>
    </w:p>
    <w:p w14:paraId="58E8E411" w14:textId="77777777" w:rsidR="001E081B" w:rsidRDefault="001E081B">
      <w:pPr>
        <w:spacing w:before="0"/>
        <w:rPr>
          <w:rFonts w:ascii="Speak Pro" w:hAnsi="Speak Pro"/>
          <w:lang w:val="en-GB"/>
        </w:rPr>
      </w:pPr>
      <w:r>
        <w:rPr>
          <w:rFonts w:ascii="Speak Pro" w:hAnsi="Speak Pro"/>
          <w:lang w:val="en-GB"/>
        </w:rPr>
        <w:br w:type="page"/>
      </w:r>
    </w:p>
    <w:p w14:paraId="4F4C4F15" w14:textId="77777777" w:rsidR="008B44A1" w:rsidRDefault="008B44A1" w:rsidP="00A70E8A">
      <w:pPr>
        <w:spacing w:before="0"/>
        <w:rPr>
          <w:rFonts w:ascii="Speak Pro" w:hAnsi="Speak Pro"/>
          <w:lang w:val="en-GB"/>
        </w:rPr>
      </w:pPr>
    </w:p>
    <w:tbl>
      <w:tblPr>
        <w:tblStyle w:val="TableGrid"/>
        <w:tblW w:w="535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7"/>
      </w:tblGrid>
      <w:tr w:rsidR="0079387D" w:rsidRPr="008B3CC5" w14:paraId="3B98581C" w14:textId="77777777" w:rsidTr="1301A890">
        <w:trPr>
          <w:trHeight w:val="556"/>
        </w:trPr>
        <w:tc>
          <w:tcPr>
            <w:tcW w:w="5000" w:type="pct"/>
            <w:shd w:val="clear" w:color="auto" w:fill="5AA2AE" w:themeFill="accent5"/>
          </w:tcPr>
          <w:p w14:paraId="08B5A56F" w14:textId="01D81151" w:rsidR="0079387D" w:rsidRPr="008B3CC5" w:rsidRDefault="77414768" w:rsidP="007A6F8D">
            <w:pPr>
              <w:pStyle w:val="Heading1"/>
              <w:numPr>
                <w:ilvl w:val="0"/>
                <w:numId w:val="32"/>
              </w:numPr>
              <w:rPr>
                <w:rFonts w:ascii="Figtree" w:hAnsi="Figtree"/>
                <w:color w:val="FFFFFF" w:themeColor="background1"/>
                <w:lang w:val="en-GB"/>
              </w:rPr>
            </w:pPr>
            <w:r w:rsidRPr="560DEA35">
              <w:rPr>
                <w:rFonts w:ascii="Figtree" w:hAnsi="Figtree"/>
                <w:color w:val="FFFFFF" w:themeColor="background1"/>
                <w:lang w:val="en-GB"/>
              </w:rPr>
              <w:t>Notes for applicants</w:t>
            </w:r>
            <w:r w:rsidR="365A0A7C" w:rsidRPr="560DEA35">
              <w:rPr>
                <w:rFonts w:ascii="Figtree" w:hAnsi="Figtree"/>
                <w:color w:val="FFFFFF" w:themeColor="background1"/>
                <w:lang w:val="en-GB"/>
              </w:rPr>
              <w:t xml:space="preserve"> &amp; terms</w:t>
            </w:r>
          </w:p>
        </w:tc>
      </w:tr>
      <w:tr w:rsidR="0079387D" w:rsidRPr="008B3CC5" w14:paraId="62260993" w14:textId="77777777" w:rsidTr="1301A890">
        <w:trPr>
          <w:trHeight w:val="547"/>
        </w:trPr>
        <w:tc>
          <w:tcPr>
            <w:tcW w:w="5000" w:type="pct"/>
          </w:tcPr>
          <w:p w14:paraId="775B40EA" w14:textId="4242A5F8" w:rsidR="006D0690" w:rsidRPr="00A12B1D" w:rsidRDefault="006D0690" w:rsidP="006D0690">
            <w:pPr>
              <w:rPr>
                <w:sz w:val="24"/>
                <w:szCs w:val="24"/>
                <w:lang w:val="en-GB"/>
              </w:rPr>
            </w:pPr>
            <w:r w:rsidRPr="00A12B1D">
              <w:rPr>
                <w:sz w:val="24"/>
                <w:szCs w:val="24"/>
                <w:lang w:val="en-GB"/>
              </w:rPr>
              <w:t xml:space="preserve">It is the responsibility of the applicant(s) to ensure that the proposal adheres to the relevant TWCF </w:t>
            </w:r>
            <w:hyperlink r:id="rId10" w:history="1">
              <w:r w:rsidRPr="00A12B1D">
                <w:rPr>
                  <w:rStyle w:val="Hyperlink"/>
                  <w:sz w:val="24"/>
                  <w:szCs w:val="24"/>
                  <w:lang w:val="en-GB"/>
                </w:rPr>
                <w:t>funding conditions and policies</w:t>
              </w:r>
            </w:hyperlink>
            <w:r w:rsidRPr="00A12B1D">
              <w:rPr>
                <w:sz w:val="24"/>
                <w:szCs w:val="24"/>
                <w:lang w:val="en-GB"/>
              </w:rPr>
              <w:t>.</w:t>
            </w:r>
          </w:p>
          <w:p w14:paraId="01D6F3B4" w14:textId="77777777" w:rsidR="0079387D" w:rsidRPr="00A12B1D" w:rsidRDefault="290BE487" w:rsidP="006D0690">
            <w:pPr>
              <w:rPr>
                <w:sz w:val="24"/>
                <w:szCs w:val="24"/>
                <w:lang w:val="en-GB"/>
              </w:rPr>
            </w:pPr>
            <w:r w:rsidRPr="00A12B1D">
              <w:rPr>
                <w:sz w:val="24"/>
                <w:szCs w:val="24"/>
                <w:lang w:val="en-GB"/>
              </w:rPr>
              <w:t>Please note that we are unable to offer feedback on individual applications that are not shortlisted.</w:t>
            </w:r>
          </w:p>
          <w:p w14:paraId="308DC876" w14:textId="7A161648" w:rsidR="6154A61A" w:rsidRPr="00A12B1D" w:rsidRDefault="6154A61A">
            <w:pPr>
              <w:rPr>
                <w:sz w:val="24"/>
                <w:szCs w:val="24"/>
                <w:lang w:val="en-GB"/>
              </w:rPr>
            </w:pPr>
            <w:r w:rsidRPr="00A12B1D">
              <w:rPr>
                <w:sz w:val="24"/>
                <w:szCs w:val="24"/>
                <w:lang w:val="en-GB"/>
              </w:rPr>
              <w:t>The University will issue an award agreement letter based on the template provided on</w:t>
            </w:r>
            <w:r w:rsidR="00317F3E" w:rsidRPr="00A12B1D">
              <w:rPr>
                <w:sz w:val="24"/>
                <w:szCs w:val="24"/>
                <w:lang w:val="en-GB"/>
              </w:rPr>
              <w:t xml:space="preserve"> </w:t>
            </w:r>
            <w:hyperlink r:id="rId11" w:history="1">
              <w:r w:rsidR="00BC2B66" w:rsidRPr="00A12B1D">
                <w:rPr>
                  <w:rStyle w:val="Hyperlink"/>
                  <w:sz w:val="24"/>
                  <w:szCs w:val="24"/>
                  <w:lang w:val="en-GB"/>
                </w:rPr>
                <w:t>https://grcdi.wp.st-andrews.ac.uk/grcdi-small-research-project-grants/</w:t>
              </w:r>
            </w:hyperlink>
            <w:r w:rsidR="00317F3E" w:rsidRPr="00A12B1D">
              <w:rPr>
                <w:sz w:val="24"/>
                <w:szCs w:val="24"/>
                <w:lang w:val="en-GB"/>
              </w:rPr>
              <w:t xml:space="preserve">. </w:t>
            </w:r>
            <w:r w:rsidRPr="00A12B1D">
              <w:rPr>
                <w:sz w:val="24"/>
                <w:szCs w:val="24"/>
                <w:lang w:val="en-GB"/>
              </w:rPr>
              <w:t xml:space="preserve"> Applicants should review and familiarise themselves with the terms and conditions before </w:t>
            </w:r>
            <w:proofErr w:type="gramStart"/>
            <w:r w:rsidRPr="00A12B1D">
              <w:rPr>
                <w:sz w:val="24"/>
                <w:szCs w:val="24"/>
                <w:lang w:val="en-GB"/>
              </w:rPr>
              <w:t>submitting an application</w:t>
            </w:r>
            <w:proofErr w:type="gramEnd"/>
            <w:r w:rsidRPr="00A12B1D">
              <w:rPr>
                <w:sz w:val="24"/>
                <w:szCs w:val="24"/>
                <w:lang w:val="en-GB"/>
              </w:rPr>
              <w:t>. If successful, these terms will apply in relation to each award.</w:t>
            </w:r>
          </w:p>
          <w:p w14:paraId="5446670A" w14:textId="74A9AA5C" w:rsidR="6154A61A" w:rsidRPr="00A12B1D" w:rsidRDefault="57D09290" w:rsidP="1301A890">
            <w:pPr>
              <w:rPr>
                <w:sz w:val="24"/>
                <w:szCs w:val="24"/>
                <w:lang w:val="en-GB"/>
              </w:rPr>
            </w:pPr>
            <w:r w:rsidRPr="00A12B1D">
              <w:rPr>
                <w:sz w:val="24"/>
                <w:szCs w:val="24"/>
                <w:lang w:val="en-GB"/>
              </w:rPr>
              <w:t xml:space="preserve">Any subaward under this project is contingent upon the Awardee </w:t>
            </w:r>
            <w:r w:rsidR="16BD3B74" w:rsidRPr="00A12B1D">
              <w:rPr>
                <w:sz w:val="24"/>
                <w:szCs w:val="24"/>
                <w:lang w:val="en-GB"/>
              </w:rPr>
              <w:t xml:space="preserve">(an authorised signatory for the host institution) </w:t>
            </w:r>
            <w:proofErr w:type="gramStart"/>
            <w:r w:rsidRPr="00A12B1D">
              <w:rPr>
                <w:sz w:val="24"/>
                <w:szCs w:val="24"/>
                <w:lang w:val="en-GB"/>
              </w:rPr>
              <w:t>entering into</w:t>
            </w:r>
            <w:proofErr w:type="gramEnd"/>
            <w:r w:rsidRPr="00A12B1D">
              <w:rPr>
                <w:sz w:val="24"/>
                <w:szCs w:val="24"/>
                <w:lang w:val="en-GB"/>
              </w:rPr>
              <w:t xml:space="preserve"> a duly executed subaward agreement with the University Court of the University of St Andrews (“the University”). The University will issue this agreement following a successful grant application, and upon acceptance, it will constitute a legally binding contract. No funds will be disbursed, nor any obligations take effect, until the agreement is fully executed by both parties. Failure to execute the subaward agreement may result in withdrawal or termination of the award. The University may require due diligence checks for shortlisted applicants, including governance and financial stability assessments, and any award will remain conditional upon satisfactory completion of these checks.</w:t>
            </w:r>
          </w:p>
          <w:p w14:paraId="69BA1C77" w14:textId="0849CF17" w:rsidR="65D8938B" w:rsidRPr="00AE3D78" w:rsidRDefault="65D8938B" w:rsidP="00AE3D78">
            <w:pPr>
              <w:pStyle w:val="ListParagraph"/>
              <w:numPr>
                <w:ilvl w:val="0"/>
                <w:numId w:val="34"/>
              </w:numPr>
              <w:rPr>
                <w:rFonts w:ascii="Calibri" w:eastAsia="Calibri" w:hAnsi="Calibri"/>
                <w:b/>
                <w:bCs/>
                <w:sz w:val="24"/>
                <w:szCs w:val="24"/>
              </w:rPr>
            </w:pPr>
            <w:r w:rsidRPr="00AE3D78">
              <w:rPr>
                <w:rFonts w:ascii="Calibri" w:eastAsia="Calibri" w:hAnsi="Calibri"/>
                <w:b/>
                <w:bCs/>
                <w:sz w:val="24"/>
                <w:szCs w:val="24"/>
              </w:rPr>
              <w:t>I</w:t>
            </w:r>
            <w:r w:rsidR="5391217B" w:rsidRPr="00AE3D78">
              <w:rPr>
                <w:rFonts w:ascii="Calibri" w:eastAsia="Calibri" w:hAnsi="Calibri"/>
                <w:b/>
                <w:bCs/>
                <w:sz w:val="24"/>
                <w:szCs w:val="24"/>
              </w:rPr>
              <w:t xml:space="preserve"> </w:t>
            </w:r>
            <w:r w:rsidR="00AE7E14" w:rsidRPr="00AE3D78">
              <w:rPr>
                <w:rFonts w:ascii="Calibri" w:eastAsia="Calibri" w:hAnsi="Calibri"/>
                <w:b/>
                <w:bCs/>
                <w:sz w:val="24"/>
                <w:szCs w:val="24"/>
              </w:rPr>
              <w:t xml:space="preserve">have read and </w:t>
            </w:r>
            <w:proofErr w:type="gramStart"/>
            <w:r w:rsidR="5391217B" w:rsidRPr="00AE3D78">
              <w:rPr>
                <w:rFonts w:ascii="Calibri" w:eastAsia="Calibri" w:hAnsi="Calibri"/>
                <w:b/>
                <w:bCs/>
                <w:sz w:val="24"/>
                <w:szCs w:val="24"/>
              </w:rPr>
              <w:t>accept</w:t>
            </w:r>
            <w:proofErr w:type="gramEnd"/>
            <w:r w:rsidR="5391217B" w:rsidRPr="00AE3D78">
              <w:rPr>
                <w:rFonts w:ascii="Calibri" w:eastAsia="Calibri" w:hAnsi="Calibri"/>
                <w:b/>
                <w:bCs/>
                <w:sz w:val="24"/>
                <w:szCs w:val="24"/>
              </w:rPr>
              <w:t xml:space="preserve"> the terms described in the </w:t>
            </w:r>
            <w:r w:rsidR="5AABFEA1" w:rsidRPr="00AE3D78">
              <w:rPr>
                <w:rFonts w:ascii="Calibri" w:eastAsia="Calibri" w:hAnsi="Calibri"/>
                <w:b/>
                <w:bCs/>
                <w:sz w:val="24"/>
                <w:szCs w:val="24"/>
              </w:rPr>
              <w:t>T</w:t>
            </w:r>
            <w:r w:rsidR="5391217B" w:rsidRPr="00AE3D78">
              <w:rPr>
                <w:rFonts w:ascii="Calibri" w:eastAsia="Calibri" w:hAnsi="Calibri"/>
                <w:b/>
                <w:bCs/>
                <w:sz w:val="24"/>
                <w:szCs w:val="24"/>
              </w:rPr>
              <w:t xml:space="preserve">emplate </w:t>
            </w:r>
            <w:r w:rsidR="057BDB53" w:rsidRPr="00AE3D78">
              <w:rPr>
                <w:rFonts w:ascii="Calibri" w:eastAsia="Calibri" w:hAnsi="Calibri"/>
                <w:b/>
                <w:bCs/>
                <w:sz w:val="24"/>
                <w:szCs w:val="24"/>
              </w:rPr>
              <w:t>A</w:t>
            </w:r>
            <w:r w:rsidR="5391217B" w:rsidRPr="00AE3D78">
              <w:rPr>
                <w:rFonts w:ascii="Calibri" w:eastAsia="Calibri" w:hAnsi="Calibri"/>
                <w:b/>
                <w:bCs/>
                <w:sz w:val="24"/>
                <w:szCs w:val="24"/>
              </w:rPr>
              <w:t xml:space="preserve">ward </w:t>
            </w:r>
            <w:r w:rsidR="7A65489D" w:rsidRPr="00AE3D78">
              <w:rPr>
                <w:rFonts w:ascii="Calibri" w:eastAsia="Calibri" w:hAnsi="Calibri"/>
                <w:b/>
                <w:bCs/>
                <w:sz w:val="24"/>
                <w:szCs w:val="24"/>
              </w:rPr>
              <w:t>A</w:t>
            </w:r>
            <w:r w:rsidR="5391217B" w:rsidRPr="00AE3D78">
              <w:rPr>
                <w:rFonts w:ascii="Calibri" w:eastAsia="Calibri" w:hAnsi="Calibri"/>
                <w:b/>
                <w:bCs/>
                <w:sz w:val="24"/>
                <w:szCs w:val="24"/>
              </w:rPr>
              <w:t xml:space="preserve">greement </w:t>
            </w:r>
            <w:r w:rsidR="348C0B34" w:rsidRPr="00AE3D78">
              <w:rPr>
                <w:rFonts w:ascii="Calibri" w:eastAsia="Calibri" w:hAnsi="Calibri"/>
                <w:b/>
                <w:bCs/>
                <w:sz w:val="24"/>
                <w:szCs w:val="24"/>
              </w:rPr>
              <w:t>L</w:t>
            </w:r>
            <w:r w:rsidR="5391217B" w:rsidRPr="00AE3D78">
              <w:rPr>
                <w:rFonts w:ascii="Calibri" w:eastAsia="Calibri" w:hAnsi="Calibri"/>
                <w:b/>
                <w:bCs/>
                <w:sz w:val="24"/>
                <w:szCs w:val="24"/>
              </w:rPr>
              <w:t>etter.</w:t>
            </w:r>
          </w:p>
          <w:p w14:paraId="486BEE9F" w14:textId="1B075E5C" w:rsidR="560DEA35" w:rsidRDefault="560DEA35" w:rsidP="560DEA35">
            <w:pPr>
              <w:rPr>
                <w:sz w:val="24"/>
                <w:szCs w:val="24"/>
                <w:lang w:val="en-GB"/>
              </w:rPr>
            </w:pPr>
          </w:p>
          <w:p w14:paraId="5E78FA45" w14:textId="29ACC63E" w:rsidR="00AF0DAF" w:rsidRPr="00525695" w:rsidRDefault="00AF0DAF" w:rsidP="006D0690">
            <w:pPr>
              <w:rPr>
                <w:sz w:val="24"/>
                <w:szCs w:val="24"/>
                <w:lang w:val="en-GB"/>
              </w:rPr>
            </w:pPr>
          </w:p>
        </w:tc>
      </w:tr>
    </w:tbl>
    <w:p w14:paraId="42B72FE8" w14:textId="77777777" w:rsidR="0079387D" w:rsidRPr="008B3CC5" w:rsidRDefault="0079387D" w:rsidP="00A70E8A">
      <w:pPr>
        <w:spacing w:before="0"/>
        <w:rPr>
          <w:rFonts w:ascii="Speak Pro" w:hAnsi="Speak Pro"/>
          <w:lang w:val="en-GB"/>
        </w:rPr>
      </w:pPr>
    </w:p>
    <w:sectPr w:rsidR="0079387D" w:rsidRPr="008B3CC5" w:rsidSect="00984A13">
      <w:headerReference w:type="default" r:id="rId12"/>
      <w:footerReference w:type="default" r:id="rId13"/>
      <w:pgSz w:w="11906" w:h="16838" w:code="9"/>
      <w:pgMar w:top="1440" w:right="1440" w:bottom="1440" w:left="1440" w:header="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07F1F" w14:textId="77777777" w:rsidR="00180F3B" w:rsidRDefault="00180F3B" w:rsidP="000172E5">
      <w:pPr>
        <w:spacing w:after="0" w:line="240" w:lineRule="auto"/>
      </w:pPr>
      <w:r>
        <w:separator/>
      </w:r>
    </w:p>
  </w:endnote>
  <w:endnote w:type="continuationSeparator" w:id="0">
    <w:p w14:paraId="50778FF8" w14:textId="77777777" w:rsidR="00180F3B" w:rsidRDefault="00180F3B"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75D68F7-9E68-4FBC-9E03-D919510859C7}"/>
    <w:embedBold r:id="rId2" w:fontKey="{3ACF8A8F-1EBC-4DBA-A9E3-D2F34580326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6028E9AA-D70E-40B0-AE97-E57C13328D2A}"/>
    <w:embedBold r:id="rId4" w:fontKey="{346ACF35-4AF7-447E-8C8A-8CA8FF78D8F1}"/>
    <w:embedItalic r:id="rId5" w:fontKey="{FD847F1C-7245-4C3D-8F3F-57F7C473B809}"/>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6" w:fontKey="{67ABAB27-ED66-446C-97CE-FEF63275CEA1}"/>
  </w:font>
  <w:font w:name="Segoe UI">
    <w:panose1 w:val="020B0502040204020203"/>
    <w:charset w:val="00"/>
    <w:family w:val="swiss"/>
    <w:pitch w:val="variable"/>
    <w:sig w:usb0="E4002EFF" w:usb1="C000E47F" w:usb2="00000009" w:usb3="00000000" w:csb0="000001FF" w:csb1="00000000"/>
    <w:embedRegular r:id="rId7" w:fontKey="{65ABD466-AB61-498A-A7A0-57C01927E29E}"/>
  </w:font>
  <w:font w:name="Figtree">
    <w:altName w:val="Cambria"/>
    <w:charset w:val="00"/>
    <w:family w:val="auto"/>
    <w:pitch w:val="variable"/>
    <w:sig w:usb0="A000006F" w:usb1="0000007B" w:usb2="00000000" w:usb3="00000000" w:csb0="00000093" w:csb1="00000000"/>
  </w:font>
  <w:font w:name="Speak Pro">
    <w:charset w:val="00"/>
    <w:family w:val="swiss"/>
    <w:pitch w:val="variable"/>
    <w:sig w:usb0="8000002F" w:usb1="0000000A" w:usb2="00000000" w:usb3="00000000" w:csb0="00000001" w:csb1="00000000"/>
    <w:embedRegular r:id="rId8" w:fontKey="{D08F659D-0038-47CF-B7D1-C5A5E99898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B14C2" w14:textId="48FA3291" w:rsidR="006145D8" w:rsidRDefault="00721D01" w:rsidP="00637200">
    <w:pPr>
      <w:pStyle w:val="Footer"/>
    </w:pPr>
    <w:r w:rsidRPr="00721D01">
      <w:rPr>
        <w:lang w:val="en-GB"/>
      </w:rPr>
      <w:t xml:space="preserve">Page </w:t>
    </w:r>
    <w:r w:rsidRPr="3B5FB210">
      <w:rPr>
        <w:lang w:val="en-GB"/>
      </w:rPr>
      <w:fldChar w:fldCharType="begin"/>
    </w:r>
    <w:r w:rsidRPr="00721D01">
      <w:instrText>PAGE  \* Arabic  \* MERGEFORMAT</w:instrText>
    </w:r>
    <w:r w:rsidRPr="3B5FB210">
      <w:fldChar w:fldCharType="separate"/>
    </w:r>
    <w:r w:rsidRPr="00721D01">
      <w:rPr>
        <w:lang w:val="en-GB"/>
      </w:rPr>
      <w:t>2</w:t>
    </w:r>
    <w:r w:rsidRPr="3B5FB210">
      <w:rPr>
        <w:lang w:val="en-GB"/>
      </w:rPr>
      <w:fldChar w:fldCharType="end"/>
    </w:r>
    <w:r w:rsidRPr="00721D01">
      <w:rPr>
        <w:lang w:val="en-GB"/>
      </w:rPr>
      <w:t xml:space="preserve"> of </w:t>
    </w:r>
    <w:fldSimple w:instr="NUMPAGES  \* Arabic  \* MERGEFORMAT">
      <w:r w:rsidRPr="00721D01">
        <w:rPr>
          <w:lang w:val="en-GB"/>
        </w:rPr>
        <w:t>2</w:t>
      </w:r>
    </w:fldSimple>
    <w:r>
      <w:tab/>
      <w:t xml:space="preserve">GRCDI </w:t>
    </w:r>
    <w:r w:rsidR="00E80920">
      <w:t>Small Projects grant</w:t>
    </w:r>
    <w:r>
      <w:t xml:space="preserve"> Application Form – Version </w:t>
    </w:r>
    <w:r w:rsidR="3B5FB210">
      <w:t>20</w:t>
    </w:r>
    <w:r w:rsidR="00E80920">
      <w:t>2</w:t>
    </w:r>
    <w:r w:rsidR="00A43500">
      <w:t>601</w:t>
    </w:r>
    <w:r w:rsidR="0002149C">
      <w: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A53A4" w14:textId="77777777" w:rsidR="00180F3B" w:rsidRDefault="00180F3B" w:rsidP="000172E5">
      <w:pPr>
        <w:spacing w:after="0" w:line="240" w:lineRule="auto"/>
      </w:pPr>
      <w:r>
        <w:separator/>
      </w:r>
    </w:p>
  </w:footnote>
  <w:footnote w:type="continuationSeparator" w:id="0">
    <w:p w14:paraId="52D0F8AA" w14:textId="77777777" w:rsidR="00180F3B" w:rsidRDefault="00180F3B"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28E93" w14:textId="062C06F6" w:rsidR="000172E5" w:rsidRPr="0065214D" w:rsidRDefault="00984A13" w:rsidP="00311D4F">
    <w:pPr>
      <w:pStyle w:val="NoSpacing"/>
      <w:rPr>
        <w:lang w:val="en-GB"/>
      </w:rPr>
    </w:pPr>
    <w:r>
      <w:rPr>
        <w:noProof/>
        <w:lang w:val="en-GB"/>
      </w:rPr>
      <w:drawing>
        <wp:inline distT="0" distB="0" distL="0" distR="0" wp14:anchorId="6213BACC" wp14:editId="454E971E">
          <wp:extent cx="5731510" cy="1432560"/>
          <wp:effectExtent l="0" t="0" r="2540" b="0"/>
          <wp:docPr id="2064683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8356" name="Picture 206468356"/>
                  <pic:cNvPicPr/>
                </pic:nvPicPr>
                <pic:blipFill>
                  <a:blip r:embed="rId1">
                    <a:extLst>
                      <a:ext uri="{28A0092B-C50C-407E-A947-70E740481C1C}">
                        <a14:useLocalDpi xmlns:a14="http://schemas.microsoft.com/office/drawing/2010/main" val="0"/>
                      </a:ext>
                    </a:extLst>
                  </a:blip>
                  <a:stretch>
                    <a:fillRect/>
                  </a:stretch>
                </pic:blipFill>
                <pic:spPr>
                  <a:xfrm>
                    <a:off x="0" y="0"/>
                    <a:ext cx="5731510" cy="1432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0464CAF"/>
    <w:multiLevelType w:val="hybridMultilevel"/>
    <w:tmpl w:val="E40A1178"/>
    <w:lvl w:ilvl="0" w:tplc="BDD2A00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A2764CE"/>
    <w:multiLevelType w:val="hybridMultilevel"/>
    <w:tmpl w:val="96105CC4"/>
    <w:lvl w:ilvl="0" w:tplc="831E8E5A">
      <w:start w:val="2"/>
      <w:numFmt w:val="decimal"/>
      <w:lvlText w:val="%1."/>
      <w:lvlJc w:val="left"/>
      <w:pPr>
        <w:ind w:left="1080" w:hanging="360"/>
      </w:pPr>
      <w:rPr>
        <w:rFonts w:hint="default"/>
        <w:color w:val="FFFFFF" w:themeColor="background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B603597"/>
    <w:multiLevelType w:val="hybridMultilevel"/>
    <w:tmpl w:val="3D4AC56A"/>
    <w:lvl w:ilvl="0" w:tplc="4956BB04">
      <w:numFmt w:val="bullet"/>
      <w:lvlText w:val="•"/>
      <w:lvlJc w:val="left"/>
      <w:pPr>
        <w:ind w:left="1440" w:hanging="72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329A7D51"/>
    <w:multiLevelType w:val="hybridMultilevel"/>
    <w:tmpl w:val="7B1C74DC"/>
    <w:lvl w:ilvl="0" w:tplc="4D063214">
      <w:start w:val="1"/>
      <w:numFmt w:val="decimal"/>
      <w:lvlText w:val="%1."/>
      <w:lvlJc w:val="left"/>
      <w:pPr>
        <w:ind w:left="360" w:hanging="360"/>
      </w:pPr>
      <w:rPr>
        <w:rFonts w:hint="default"/>
        <w:color w:val="FFFFFF" w:themeColor="background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4253889"/>
    <w:multiLevelType w:val="hybridMultilevel"/>
    <w:tmpl w:val="30802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615118"/>
    <w:multiLevelType w:val="hybridMultilevel"/>
    <w:tmpl w:val="9FB0A72C"/>
    <w:lvl w:ilvl="0" w:tplc="B192B3C4">
      <w:start w:val="1"/>
      <w:numFmt w:val="decimal"/>
      <w:lvlText w:val="%1."/>
      <w:lvlJc w:val="left"/>
      <w:pPr>
        <w:ind w:left="720" w:hanging="360"/>
      </w:pPr>
    </w:lvl>
    <w:lvl w:ilvl="1" w:tplc="05D2CDA2">
      <w:start w:val="1"/>
      <w:numFmt w:val="lowerLetter"/>
      <w:lvlText w:val="%2."/>
      <w:lvlJc w:val="left"/>
      <w:pPr>
        <w:ind w:left="1440" w:hanging="360"/>
      </w:pPr>
    </w:lvl>
    <w:lvl w:ilvl="2" w:tplc="3418C5C0">
      <w:start w:val="1"/>
      <w:numFmt w:val="lowerRoman"/>
      <w:lvlText w:val="%3."/>
      <w:lvlJc w:val="right"/>
      <w:pPr>
        <w:ind w:left="2160" w:hanging="180"/>
      </w:pPr>
    </w:lvl>
    <w:lvl w:ilvl="3" w:tplc="100AC506">
      <w:start w:val="1"/>
      <w:numFmt w:val="decimal"/>
      <w:lvlText w:val="%4."/>
      <w:lvlJc w:val="left"/>
      <w:pPr>
        <w:ind w:left="2880" w:hanging="360"/>
      </w:pPr>
    </w:lvl>
    <w:lvl w:ilvl="4" w:tplc="0590B568">
      <w:start w:val="1"/>
      <w:numFmt w:val="lowerLetter"/>
      <w:lvlText w:val="%5."/>
      <w:lvlJc w:val="left"/>
      <w:pPr>
        <w:ind w:left="3600" w:hanging="360"/>
      </w:pPr>
    </w:lvl>
    <w:lvl w:ilvl="5" w:tplc="D2629C18">
      <w:start w:val="1"/>
      <w:numFmt w:val="lowerRoman"/>
      <w:lvlText w:val="%6."/>
      <w:lvlJc w:val="right"/>
      <w:pPr>
        <w:ind w:left="4320" w:hanging="180"/>
      </w:pPr>
    </w:lvl>
    <w:lvl w:ilvl="6" w:tplc="D5BAD552">
      <w:start w:val="1"/>
      <w:numFmt w:val="decimal"/>
      <w:lvlText w:val="%7."/>
      <w:lvlJc w:val="left"/>
      <w:pPr>
        <w:ind w:left="5040" w:hanging="360"/>
      </w:pPr>
    </w:lvl>
    <w:lvl w:ilvl="7" w:tplc="319C7616">
      <w:start w:val="1"/>
      <w:numFmt w:val="lowerLetter"/>
      <w:lvlText w:val="%8."/>
      <w:lvlJc w:val="left"/>
      <w:pPr>
        <w:ind w:left="5760" w:hanging="360"/>
      </w:pPr>
    </w:lvl>
    <w:lvl w:ilvl="8" w:tplc="BD78466C">
      <w:start w:val="1"/>
      <w:numFmt w:val="lowerRoman"/>
      <w:lvlText w:val="%9."/>
      <w:lvlJc w:val="right"/>
      <w:pPr>
        <w:ind w:left="6480" w:hanging="180"/>
      </w:pPr>
    </w:lvl>
  </w:abstractNum>
  <w:abstractNum w:abstractNumId="12" w15:restartNumberingAfterBreak="0">
    <w:nsid w:val="38A71745"/>
    <w:multiLevelType w:val="hybridMultilevel"/>
    <w:tmpl w:val="3870A156"/>
    <w:lvl w:ilvl="0" w:tplc="4956BB0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4"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7"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8"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2B2FE3"/>
    <w:multiLevelType w:val="hybridMultilevel"/>
    <w:tmpl w:val="BF20A614"/>
    <w:lvl w:ilvl="0" w:tplc="3324547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565B13"/>
    <w:multiLevelType w:val="hybridMultilevel"/>
    <w:tmpl w:val="F41EE926"/>
    <w:lvl w:ilvl="0" w:tplc="031A630A">
      <w:start w:val="1"/>
      <w:numFmt w:val="decimal"/>
      <w:lvlText w:val="%1."/>
      <w:lvlJc w:val="left"/>
      <w:pPr>
        <w:ind w:left="360" w:hanging="360"/>
      </w:pPr>
      <w:rPr>
        <w:rFonts w:hint="default"/>
        <w:color w:val="FFFFFF" w:themeColor="background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E7A485A"/>
    <w:multiLevelType w:val="hybridMultilevel"/>
    <w:tmpl w:val="9D740178"/>
    <w:lvl w:ilvl="0" w:tplc="A250610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CC9255D"/>
    <w:multiLevelType w:val="hybridMultilevel"/>
    <w:tmpl w:val="0B3676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1" w15:restartNumberingAfterBreak="0">
    <w:nsid w:val="7A0C6109"/>
    <w:multiLevelType w:val="multilevel"/>
    <w:tmpl w:val="CBBEF48C"/>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099790635">
    <w:abstractNumId w:val="11"/>
  </w:num>
  <w:num w:numId="2" w16cid:durableId="104545327">
    <w:abstractNumId w:val="18"/>
  </w:num>
  <w:num w:numId="3" w16cid:durableId="1825200884">
    <w:abstractNumId w:val="14"/>
  </w:num>
  <w:num w:numId="4" w16cid:durableId="1358700859">
    <w:abstractNumId w:val="25"/>
  </w:num>
  <w:num w:numId="5" w16cid:durableId="2014918932">
    <w:abstractNumId w:val="20"/>
  </w:num>
  <w:num w:numId="6" w16cid:durableId="35937020">
    <w:abstractNumId w:val="21"/>
  </w:num>
  <w:num w:numId="7" w16cid:durableId="2070497296">
    <w:abstractNumId w:val="30"/>
  </w:num>
  <w:num w:numId="8" w16cid:durableId="1530221657">
    <w:abstractNumId w:val="13"/>
  </w:num>
  <w:num w:numId="9" w16cid:durableId="95945681">
    <w:abstractNumId w:val="17"/>
  </w:num>
  <w:num w:numId="10" w16cid:durableId="653804350">
    <w:abstractNumId w:val="27"/>
  </w:num>
  <w:num w:numId="11" w16cid:durableId="1441877900">
    <w:abstractNumId w:val="1"/>
  </w:num>
  <w:num w:numId="12" w16cid:durableId="1521702236">
    <w:abstractNumId w:val="8"/>
  </w:num>
  <w:num w:numId="13" w16cid:durableId="2139911891">
    <w:abstractNumId w:val="0"/>
  </w:num>
  <w:num w:numId="14" w16cid:durableId="1485779783">
    <w:abstractNumId w:val="2"/>
  </w:num>
  <w:num w:numId="15" w16cid:durableId="1733388920">
    <w:abstractNumId w:val="16"/>
  </w:num>
  <w:num w:numId="16" w16cid:durableId="1348362559">
    <w:abstractNumId w:val="15"/>
  </w:num>
  <w:num w:numId="17" w16cid:durableId="772046606">
    <w:abstractNumId w:val="26"/>
  </w:num>
  <w:num w:numId="18" w16cid:durableId="378869611">
    <w:abstractNumId w:val="4"/>
  </w:num>
  <w:num w:numId="19" w16cid:durableId="1895189826">
    <w:abstractNumId w:val="33"/>
  </w:num>
  <w:num w:numId="20" w16cid:durableId="1008098061">
    <w:abstractNumId w:val="28"/>
  </w:num>
  <w:num w:numId="21" w16cid:durableId="1254778124">
    <w:abstractNumId w:val="22"/>
  </w:num>
  <w:num w:numId="22" w16cid:durableId="816266536">
    <w:abstractNumId w:val="32"/>
  </w:num>
  <w:num w:numId="23" w16cid:durableId="1712075637">
    <w:abstractNumId w:val="7"/>
  </w:num>
  <w:num w:numId="24" w16cid:durableId="1886721116">
    <w:abstractNumId w:val="10"/>
  </w:num>
  <w:num w:numId="25" w16cid:durableId="1570190316">
    <w:abstractNumId w:val="12"/>
  </w:num>
  <w:num w:numId="26" w16cid:durableId="2082486536">
    <w:abstractNumId w:val="6"/>
  </w:num>
  <w:num w:numId="27" w16cid:durableId="515584843">
    <w:abstractNumId w:val="29"/>
  </w:num>
  <w:num w:numId="28" w16cid:durableId="1392923455">
    <w:abstractNumId w:val="24"/>
  </w:num>
  <w:num w:numId="29" w16cid:durableId="379280125">
    <w:abstractNumId w:val="3"/>
  </w:num>
  <w:num w:numId="30" w16cid:durableId="1472939731">
    <w:abstractNumId w:val="5"/>
  </w:num>
  <w:num w:numId="31" w16cid:durableId="1365982532">
    <w:abstractNumId w:val="9"/>
  </w:num>
  <w:num w:numId="32" w16cid:durableId="1443259478">
    <w:abstractNumId w:val="23"/>
  </w:num>
  <w:num w:numId="33" w16cid:durableId="458769109">
    <w:abstractNumId w:val="31"/>
  </w:num>
  <w:num w:numId="34" w16cid:durableId="637539053">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A13"/>
    <w:rsid w:val="000048CE"/>
    <w:rsid w:val="0000723B"/>
    <w:rsid w:val="00007692"/>
    <w:rsid w:val="00007B30"/>
    <w:rsid w:val="00012378"/>
    <w:rsid w:val="00016F35"/>
    <w:rsid w:val="000172E5"/>
    <w:rsid w:val="0002149C"/>
    <w:rsid w:val="00032250"/>
    <w:rsid w:val="000337CF"/>
    <w:rsid w:val="00037561"/>
    <w:rsid w:val="00037EF4"/>
    <w:rsid w:val="00042940"/>
    <w:rsid w:val="000452A2"/>
    <w:rsid w:val="000462CB"/>
    <w:rsid w:val="00051D0A"/>
    <w:rsid w:val="00052382"/>
    <w:rsid w:val="00052544"/>
    <w:rsid w:val="00057DA8"/>
    <w:rsid w:val="0006458D"/>
    <w:rsid w:val="0006568A"/>
    <w:rsid w:val="000661FA"/>
    <w:rsid w:val="000667AC"/>
    <w:rsid w:val="000724C5"/>
    <w:rsid w:val="00073B9D"/>
    <w:rsid w:val="00076F0F"/>
    <w:rsid w:val="0008381C"/>
    <w:rsid w:val="00083DA4"/>
    <w:rsid w:val="00084253"/>
    <w:rsid w:val="00090BAF"/>
    <w:rsid w:val="000941E3"/>
    <w:rsid w:val="000A0FB9"/>
    <w:rsid w:val="000A2479"/>
    <w:rsid w:val="000B0121"/>
    <w:rsid w:val="000B443E"/>
    <w:rsid w:val="000B5574"/>
    <w:rsid w:val="000B7D31"/>
    <w:rsid w:val="000C26D8"/>
    <w:rsid w:val="000C60ED"/>
    <w:rsid w:val="000D1F49"/>
    <w:rsid w:val="000D38FB"/>
    <w:rsid w:val="000E0FA6"/>
    <w:rsid w:val="000E4F32"/>
    <w:rsid w:val="000F5F6E"/>
    <w:rsid w:val="00100B42"/>
    <w:rsid w:val="001012FC"/>
    <w:rsid w:val="00102748"/>
    <w:rsid w:val="00103E63"/>
    <w:rsid w:val="0011214D"/>
    <w:rsid w:val="00112254"/>
    <w:rsid w:val="00122F7A"/>
    <w:rsid w:val="00130517"/>
    <w:rsid w:val="0013507B"/>
    <w:rsid w:val="00141DDC"/>
    <w:rsid w:val="00160F5F"/>
    <w:rsid w:val="00161C3A"/>
    <w:rsid w:val="00163A8D"/>
    <w:rsid w:val="001654B4"/>
    <w:rsid w:val="00166749"/>
    <w:rsid w:val="001675B5"/>
    <w:rsid w:val="00170AF4"/>
    <w:rsid w:val="001727CA"/>
    <w:rsid w:val="001800AB"/>
    <w:rsid w:val="00180F3B"/>
    <w:rsid w:val="0018603F"/>
    <w:rsid w:val="0018672F"/>
    <w:rsid w:val="00187DDD"/>
    <w:rsid w:val="00193C0E"/>
    <w:rsid w:val="001B4FB1"/>
    <w:rsid w:val="001C69E9"/>
    <w:rsid w:val="001C70F0"/>
    <w:rsid w:val="001C72FC"/>
    <w:rsid w:val="001D0F61"/>
    <w:rsid w:val="001D2CF8"/>
    <w:rsid w:val="001D3270"/>
    <w:rsid w:val="001D42F6"/>
    <w:rsid w:val="001D789F"/>
    <w:rsid w:val="001E081B"/>
    <w:rsid w:val="001E55EA"/>
    <w:rsid w:val="001F3654"/>
    <w:rsid w:val="001F3FF0"/>
    <w:rsid w:val="002146AB"/>
    <w:rsid w:val="00214EE3"/>
    <w:rsid w:val="002224F5"/>
    <w:rsid w:val="00222A0E"/>
    <w:rsid w:val="00223EFE"/>
    <w:rsid w:val="00224A96"/>
    <w:rsid w:val="002347D6"/>
    <w:rsid w:val="002575B0"/>
    <w:rsid w:val="00257C7C"/>
    <w:rsid w:val="00261EE3"/>
    <w:rsid w:val="002638BF"/>
    <w:rsid w:val="002707AA"/>
    <w:rsid w:val="00277AA3"/>
    <w:rsid w:val="00280B8E"/>
    <w:rsid w:val="002900A2"/>
    <w:rsid w:val="00291637"/>
    <w:rsid w:val="00294EAB"/>
    <w:rsid w:val="00296542"/>
    <w:rsid w:val="0029742B"/>
    <w:rsid w:val="002A25A0"/>
    <w:rsid w:val="002A4A6B"/>
    <w:rsid w:val="002A689D"/>
    <w:rsid w:val="002A6C9F"/>
    <w:rsid w:val="002B067A"/>
    <w:rsid w:val="002C5250"/>
    <w:rsid w:val="002C56E6"/>
    <w:rsid w:val="002D6DAA"/>
    <w:rsid w:val="002E1537"/>
    <w:rsid w:val="002E1AF5"/>
    <w:rsid w:val="002E4FF6"/>
    <w:rsid w:val="002F2172"/>
    <w:rsid w:val="002F265D"/>
    <w:rsid w:val="002F4274"/>
    <w:rsid w:val="002F5644"/>
    <w:rsid w:val="00300D6B"/>
    <w:rsid w:val="00303FA6"/>
    <w:rsid w:val="0030579D"/>
    <w:rsid w:val="003075CF"/>
    <w:rsid w:val="00311468"/>
    <w:rsid w:val="00311D4F"/>
    <w:rsid w:val="0031517C"/>
    <w:rsid w:val="00316745"/>
    <w:rsid w:val="00317F3E"/>
    <w:rsid w:val="003264FF"/>
    <w:rsid w:val="003312D2"/>
    <w:rsid w:val="00333CF0"/>
    <w:rsid w:val="0034390E"/>
    <w:rsid w:val="00344849"/>
    <w:rsid w:val="0035024E"/>
    <w:rsid w:val="003514A6"/>
    <w:rsid w:val="00351F07"/>
    <w:rsid w:val="00361E11"/>
    <w:rsid w:val="00365EDD"/>
    <w:rsid w:val="0037353F"/>
    <w:rsid w:val="00375481"/>
    <w:rsid w:val="00375FB4"/>
    <w:rsid w:val="003769BA"/>
    <w:rsid w:val="00377F3D"/>
    <w:rsid w:val="00380D1A"/>
    <w:rsid w:val="00387959"/>
    <w:rsid w:val="00390577"/>
    <w:rsid w:val="00397F83"/>
    <w:rsid w:val="003A4262"/>
    <w:rsid w:val="003A4FF1"/>
    <w:rsid w:val="003B267D"/>
    <w:rsid w:val="003B26F6"/>
    <w:rsid w:val="003B4EAA"/>
    <w:rsid w:val="003B6A69"/>
    <w:rsid w:val="003C3FD0"/>
    <w:rsid w:val="003C4E62"/>
    <w:rsid w:val="003C56A0"/>
    <w:rsid w:val="003D2282"/>
    <w:rsid w:val="003D284C"/>
    <w:rsid w:val="003D5DEE"/>
    <w:rsid w:val="003E3726"/>
    <w:rsid w:val="003E44E4"/>
    <w:rsid w:val="003E6868"/>
    <w:rsid w:val="003F0847"/>
    <w:rsid w:val="003F11E6"/>
    <w:rsid w:val="0040090B"/>
    <w:rsid w:val="00405FA7"/>
    <w:rsid w:val="004114F3"/>
    <w:rsid w:val="00417A26"/>
    <w:rsid w:val="00417ABE"/>
    <w:rsid w:val="0042020F"/>
    <w:rsid w:val="0042028D"/>
    <w:rsid w:val="00422FDB"/>
    <w:rsid w:val="00424069"/>
    <w:rsid w:val="00433C55"/>
    <w:rsid w:val="00437C7F"/>
    <w:rsid w:val="004428A4"/>
    <w:rsid w:val="00443277"/>
    <w:rsid w:val="00443A71"/>
    <w:rsid w:val="00443CAF"/>
    <w:rsid w:val="00445FEA"/>
    <w:rsid w:val="00447C67"/>
    <w:rsid w:val="00450C55"/>
    <w:rsid w:val="00452D59"/>
    <w:rsid w:val="00453859"/>
    <w:rsid w:val="00453F97"/>
    <w:rsid w:val="00453FCD"/>
    <w:rsid w:val="004570DE"/>
    <w:rsid w:val="0045715F"/>
    <w:rsid w:val="00460B8F"/>
    <w:rsid w:val="0046302A"/>
    <w:rsid w:val="00482253"/>
    <w:rsid w:val="004859F8"/>
    <w:rsid w:val="00487D2D"/>
    <w:rsid w:val="00491B87"/>
    <w:rsid w:val="00491C46"/>
    <w:rsid w:val="0049320D"/>
    <w:rsid w:val="004A3DE7"/>
    <w:rsid w:val="004B03DD"/>
    <w:rsid w:val="004C6C84"/>
    <w:rsid w:val="004C73AB"/>
    <w:rsid w:val="004D0E68"/>
    <w:rsid w:val="004D2772"/>
    <w:rsid w:val="004D2A69"/>
    <w:rsid w:val="004D37C5"/>
    <w:rsid w:val="004D5D62"/>
    <w:rsid w:val="004E1E96"/>
    <w:rsid w:val="004F0984"/>
    <w:rsid w:val="00502E9C"/>
    <w:rsid w:val="005112D0"/>
    <w:rsid w:val="005113F7"/>
    <w:rsid w:val="00512E49"/>
    <w:rsid w:val="0052434C"/>
    <w:rsid w:val="00525695"/>
    <w:rsid w:val="00535E3F"/>
    <w:rsid w:val="00551E74"/>
    <w:rsid w:val="00553A49"/>
    <w:rsid w:val="00560592"/>
    <w:rsid w:val="00563455"/>
    <w:rsid w:val="005643A4"/>
    <w:rsid w:val="00564FAE"/>
    <w:rsid w:val="00573AAE"/>
    <w:rsid w:val="00576710"/>
    <w:rsid w:val="00577E06"/>
    <w:rsid w:val="005805F5"/>
    <w:rsid w:val="005818CE"/>
    <w:rsid w:val="00583334"/>
    <w:rsid w:val="005868AC"/>
    <w:rsid w:val="005938E0"/>
    <w:rsid w:val="005A0057"/>
    <w:rsid w:val="005A21C8"/>
    <w:rsid w:val="005A3BF7"/>
    <w:rsid w:val="005A5281"/>
    <w:rsid w:val="005A5441"/>
    <w:rsid w:val="005B1B0C"/>
    <w:rsid w:val="005B4A78"/>
    <w:rsid w:val="005B4E7F"/>
    <w:rsid w:val="005B67E8"/>
    <w:rsid w:val="005C2F7A"/>
    <w:rsid w:val="005C702B"/>
    <w:rsid w:val="005D1199"/>
    <w:rsid w:val="005D3ECA"/>
    <w:rsid w:val="005D62A2"/>
    <w:rsid w:val="005E2F3C"/>
    <w:rsid w:val="005E60CE"/>
    <w:rsid w:val="005E6930"/>
    <w:rsid w:val="005F2035"/>
    <w:rsid w:val="005F2259"/>
    <w:rsid w:val="005F5E1F"/>
    <w:rsid w:val="005F7990"/>
    <w:rsid w:val="0060003D"/>
    <w:rsid w:val="0060728F"/>
    <w:rsid w:val="00613591"/>
    <w:rsid w:val="006145D8"/>
    <w:rsid w:val="00624B58"/>
    <w:rsid w:val="00627849"/>
    <w:rsid w:val="0063000B"/>
    <w:rsid w:val="00631773"/>
    <w:rsid w:val="006328B8"/>
    <w:rsid w:val="00632DD6"/>
    <w:rsid w:val="006331AD"/>
    <w:rsid w:val="00637200"/>
    <w:rsid w:val="0063739C"/>
    <w:rsid w:val="00637990"/>
    <w:rsid w:val="00651B19"/>
    <w:rsid w:val="0065214D"/>
    <w:rsid w:val="006623D8"/>
    <w:rsid w:val="006628F6"/>
    <w:rsid w:val="0066774E"/>
    <w:rsid w:val="00673467"/>
    <w:rsid w:val="00673EE4"/>
    <w:rsid w:val="00676998"/>
    <w:rsid w:val="006776D6"/>
    <w:rsid w:val="00685BCC"/>
    <w:rsid w:val="006875A6"/>
    <w:rsid w:val="00694232"/>
    <w:rsid w:val="006A17F1"/>
    <w:rsid w:val="006A7401"/>
    <w:rsid w:val="006B7CBC"/>
    <w:rsid w:val="006C0AC0"/>
    <w:rsid w:val="006C7357"/>
    <w:rsid w:val="006C7AB5"/>
    <w:rsid w:val="006D0690"/>
    <w:rsid w:val="006D206F"/>
    <w:rsid w:val="006E3D6E"/>
    <w:rsid w:val="006E5ACD"/>
    <w:rsid w:val="006E730E"/>
    <w:rsid w:val="006F6AF2"/>
    <w:rsid w:val="006F78FA"/>
    <w:rsid w:val="00700A4B"/>
    <w:rsid w:val="00707FE7"/>
    <w:rsid w:val="007147D7"/>
    <w:rsid w:val="007158DD"/>
    <w:rsid w:val="00717C2E"/>
    <w:rsid w:val="00721D01"/>
    <w:rsid w:val="00723620"/>
    <w:rsid w:val="00726C8B"/>
    <w:rsid w:val="00737B95"/>
    <w:rsid w:val="00745EFF"/>
    <w:rsid w:val="00746926"/>
    <w:rsid w:val="00752983"/>
    <w:rsid w:val="00753D3F"/>
    <w:rsid w:val="00756A3E"/>
    <w:rsid w:val="00770F25"/>
    <w:rsid w:val="00771EEB"/>
    <w:rsid w:val="00776B23"/>
    <w:rsid w:val="00784282"/>
    <w:rsid w:val="0079387D"/>
    <w:rsid w:val="00795944"/>
    <w:rsid w:val="007976E9"/>
    <w:rsid w:val="007A138A"/>
    <w:rsid w:val="007A35A8"/>
    <w:rsid w:val="007A4D96"/>
    <w:rsid w:val="007A6F8D"/>
    <w:rsid w:val="007B0A85"/>
    <w:rsid w:val="007C1EF6"/>
    <w:rsid w:val="007C6A52"/>
    <w:rsid w:val="007F42FC"/>
    <w:rsid w:val="00801B68"/>
    <w:rsid w:val="0080394F"/>
    <w:rsid w:val="00804349"/>
    <w:rsid w:val="00812501"/>
    <w:rsid w:val="008141B5"/>
    <w:rsid w:val="00815D0F"/>
    <w:rsid w:val="0082043E"/>
    <w:rsid w:val="00821229"/>
    <w:rsid w:val="00826BC6"/>
    <w:rsid w:val="0083243D"/>
    <w:rsid w:val="00832A16"/>
    <w:rsid w:val="008343EA"/>
    <w:rsid w:val="00840DD7"/>
    <w:rsid w:val="00841F9A"/>
    <w:rsid w:val="008467CD"/>
    <w:rsid w:val="00846B76"/>
    <w:rsid w:val="00847995"/>
    <w:rsid w:val="00852D5A"/>
    <w:rsid w:val="00862ACB"/>
    <w:rsid w:val="00867459"/>
    <w:rsid w:val="0086797B"/>
    <w:rsid w:val="00873AC1"/>
    <w:rsid w:val="008767F1"/>
    <w:rsid w:val="00881351"/>
    <w:rsid w:val="00882332"/>
    <w:rsid w:val="008873FF"/>
    <w:rsid w:val="00893344"/>
    <w:rsid w:val="008A2584"/>
    <w:rsid w:val="008A3545"/>
    <w:rsid w:val="008A7655"/>
    <w:rsid w:val="008B03A9"/>
    <w:rsid w:val="008B0B72"/>
    <w:rsid w:val="008B2F46"/>
    <w:rsid w:val="008B3CC5"/>
    <w:rsid w:val="008B44A1"/>
    <w:rsid w:val="008B4D35"/>
    <w:rsid w:val="008C08B8"/>
    <w:rsid w:val="008C2028"/>
    <w:rsid w:val="008C64A9"/>
    <w:rsid w:val="008C778E"/>
    <w:rsid w:val="008C79F1"/>
    <w:rsid w:val="008D0572"/>
    <w:rsid w:val="008D0B4D"/>
    <w:rsid w:val="008D1D11"/>
    <w:rsid w:val="008D46B9"/>
    <w:rsid w:val="008D623E"/>
    <w:rsid w:val="008E1C01"/>
    <w:rsid w:val="008E203A"/>
    <w:rsid w:val="008E418F"/>
    <w:rsid w:val="008E5E71"/>
    <w:rsid w:val="008F1619"/>
    <w:rsid w:val="008F50FA"/>
    <w:rsid w:val="00901582"/>
    <w:rsid w:val="0090402B"/>
    <w:rsid w:val="00906C2A"/>
    <w:rsid w:val="0091134C"/>
    <w:rsid w:val="0091229C"/>
    <w:rsid w:val="00922810"/>
    <w:rsid w:val="00926F26"/>
    <w:rsid w:val="00940E73"/>
    <w:rsid w:val="0094137A"/>
    <w:rsid w:val="0094678C"/>
    <w:rsid w:val="009541F2"/>
    <w:rsid w:val="00957189"/>
    <w:rsid w:val="0097143E"/>
    <w:rsid w:val="00981446"/>
    <w:rsid w:val="009820DA"/>
    <w:rsid w:val="00982C5F"/>
    <w:rsid w:val="009838BA"/>
    <w:rsid w:val="00984A13"/>
    <w:rsid w:val="0098597D"/>
    <w:rsid w:val="00990775"/>
    <w:rsid w:val="00992BFD"/>
    <w:rsid w:val="009951A0"/>
    <w:rsid w:val="009A6C77"/>
    <w:rsid w:val="009B33C6"/>
    <w:rsid w:val="009C0C0C"/>
    <w:rsid w:val="009C51FD"/>
    <w:rsid w:val="009D042D"/>
    <w:rsid w:val="009D2E60"/>
    <w:rsid w:val="009D3C06"/>
    <w:rsid w:val="009E3871"/>
    <w:rsid w:val="009E62AA"/>
    <w:rsid w:val="009F149D"/>
    <w:rsid w:val="009F4D38"/>
    <w:rsid w:val="009F619A"/>
    <w:rsid w:val="009F6DDE"/>
    <w:rsid w:val="00A06BFC"/>
    <w:rsid w:val="00A12B1D"/>
    <w:rsid w:val="00A14B90"/>
    <w:rsid w:val="00A15755"/>
    <w:rsid w:val="00A164D2"/>
    <w:rsid w:val="00A279C2"/>
    <w:rsid w:val="00A344BE"/>
    <w:rsid w:val="00A350B6"/>
    <w:rsid w:val="00A36E8B"/>
    <w:rsid w:val="00A370A8"/>
    <w:rsid w:val="00A43500"/>
    <w:rsid w:val="00A43D61"/>
    <w:rsid w:val="00A500A6"/>
    <w:rsid w:val="00A5398A"/>
    <w:rsid w:val="00A56D50"/>
    <w:rsid w:val="00A70E8A"/>
    <w:rsid w:val="00A72387"/>
    <w:rsid w:val="00A87A43"/>
    <w:rsid w:val="00A91B52"/>
    <w:rsid w:val="00AA2C88"/>
    <w:rsid w:val="00AB2696"/>
    <w:rsid w:val="00AB2D24"/>
    <w:rsid w:val="00AB569B"/>
    <w:rsid w:val="00AB7809"/>
    <w:rsid w:val="00AB7AF9"/>
    <w:rsid w:val="00AC1D0B"/>
    <w:rsid w:val="00AC477A"/>
    <w:rsid w:val="00AC7AD2"/>
    <w:rsid w:val="00AD3774"/>
    <w:rsid w:val="00AD476D"/>
    <w:rsid w:val="00AE2B56"/>
    <w:rsid w:val="00AE3D78"/>
    <w:rsid w:val="00AE7E14"/>
    <w:rsid w:val="00AF0DAF"/>
    <w:rsid w:val="00AF40CF"/>
    <w:rsid w:val="00B079E9"/>
    <w:rsid w:val="00B07CAD"/>
    <w:rsid w:val="00B12336"/>
    <w:rsid w:val="00B133BE"/>
    <w:rsid w:val="00B17417"/>
    <w:rsid w:val="00B179EC"/>
    <w:rsid w:val="00B2021C"/>
    <w:rsid w:val="00B215B1"/>
    <w:rsid w:val="00B31200"/>
    <w:rsid w:val="00B32631"/>
    <w:rsid w:val="00B337A2"/>
    <w:rsid w:val="00B358B6"/>
    <w:rsid w:val="00B35FD8"/>
    <w:rsid w:val="00B43E8D"/>
    <w:rsid w:val="00B54775"/>
    <w:rsid w:val="00B576C9"/>
    <w:rsid w:val="00B624EB"/>
    <w:rsid w:val="00B70E4C"/>
    <w:rsid w:val="00B8131A"/>
    <w:rsid w:val="00B820FF"/>
    <w:rsid w:val="00B94556"/>
    <w:rsid w:val="00B969E5"/>
    <w:rsid w:val="00B96C1E"/>
    <w:rsid w:val="00BA0CBA"/>
    <w:rsid w:val="00BA1C2B"/>
    <w:rsid w:val="00BB1085"/>
    <w:rsid w:val="00BB48B2"/>
    <w:rsid w:val="00BC0CB4"/>
    <w:rsid w:val="00BC2B66"/>
    <w:rsid w:val="00BC3A49"/>
    <w:rsid w:val="00BD08D3"/>
    <w:rsid w:val="00BD0FE4"/>
    <w:rsid w:val="00BD23BA"/>
    <w:rsid w:val="00BD4753"/>
    <w:rsid w:val="00BD5CB1"/>
    <w:rsid w:val="00BD6EDB"/>
    <w:rsid w:val="00BD6F32"/>
    <w:rsid w:val="00BD70ED"/>
    <w:rsid w:val="00BE434A"/>
    <w:rsid w:val="00BE471D"/>
    <w:rsid w:val="00BE62EE"/>
    <w:rsid w:val="00BE773A"/>
    <w:rsid w:val="00BF0BE2"/>
    <w:rsid w:val="00BF0E61"/>
    <w:rsid w:val="00C003BA"/>
    <w:rsid w:val="00C04C6A"/>
    <w:rsid w:val="00C107C7"/>
    <w:rsid w:val="00C10CEB"/>
    <w:rsid w:val="00C23628"/>
    <w:rsid w:val="00C24855"/>
    <w:rsid w:val="00C26431"/>
    <w:rsid w:val="00C31F69"/>
    <w:rsid w:val="00C359B7"/>
    <w:rsid w:val="00C37D05"/>
    <w:rsid w:val="00C41A71"/>
    <w:rsid w:val="00C449B7"/>
    <w:rsid w:val="00C44C9C"/>
    <w:rsid w:val="00C4602F"/>
    <w:rsid w:val="00C46878"/>
    <w:rsid w:val="00C52DA5"/>
    <w:rsid w:val="00C53F2A"/>
    <w:rsid w:val="00C57380"/>
    <w:rsid w:val="00C61604"/>
    <w:rsid w:val="00C6231D"/>
    <w:rsid w:val="00C635DA"/>
    <w:rsid w:val="00C7008E"/>
    <w:rsid w:val="00C70176"/>
    <w:rsid w:val="00C70783"/>
    <w:rsid w:val="00C7094F"/>
    <w:rsid w:val="00C70AC9"/>
    <w:rsid w:val="00C717DD"/>
    <w:rsid w:val="00C71971"/>
    <w:rsid w:val="00C73D4C"/>
    <w:rsid w:val="00C74406"/>
    <w:rsid w:val="00C76C2A"/>
    <w:rsid w:val="00C82B6D"/>
    <w:rsid w:val="00C86451"/>
    <w:rsid w:val="00C92A0F"/>
    <w:rsid w:val="00C94B77"/>
    <w:rsid w:val="00CA15F2"/>
    <w:rsid w:val="00CA2B31"/>
    <w:rsid w:val="00CA3951"/>
    <w:rsid w:val="00CA5255"/>
    <w:rsid w:val="00CB3782"/>
    <w:rsid w:val="00CB4A51"/>
    <w:rsid w:val="00CB6ADF"/>
    <w:rsid w:val="00CB75B9"/>
    <w:rsid w:val="00CB7AAE"/>
    <w:rsid w:val="00CC1E53"/>
    <w:rsid w:val="00CC2493"/>
    <w:rsid w:val="00CC4106"/>
    <w:rsid w:val="00CC5828"/>
    <w:rsid w:val="00CD2B9C"/>
    <w:rsid w:val="00CD4016"/>
    <w:rsid w:val="00CD4532"/>
    <w:rsid w:val="00CD47B0"/>
    <w:rsid w:val="00CD49D8"/>
    <w:rsid w:val="00CD4EB5"/>
    <w:rsid w:val="00CE6104"/>
    <w:rsid w:val="00CE7918"/>
    <w:rsid w:val="00CE7E44"/>
    <w:rsid w:val="00D00278"/>
    <w:rsid w:val="00D06102"/>
    <w:rsid w:val="00D06B98"/>
    <w:rsid w:val="00D143C3"/>
    <w:rsid w:val="00D16163"/>
    <w:rsid w:val="00D1644D"/>
    <w:rsid w:val="00D171B7"/>
    <w:rsid w:val="00D2108C"/>
    <w:rsid w:val="00D21730"/>
    <w:rsid w:val="00D2186B"/>
    <w:rsid w:val="00D23674"/>
    <w:rsid w:val="00D25F45"/>
    <w:rsid w:val="00D30B51"/>
    <w:rsid w:val="00D30BEE"/>
    <w:rsid w:val="00D369B8"/>
    <w:rsid w:val="00D44982"/>
    <w:rsid w:val="00D535A6"/>
    <w:rsid w:val="00D535E1"/>
    <w:rsid w:val="00D608BC"/>
    <w:rsid w:val="00D60E22"/>
    <w:rsid w:val="00D6569E"/>
    <w:rsid w:val="00D754A9"/>
    <w:rsid w:val="00D85FE8"/>
    <w:rsid w:val="00D97622"/>
    <w:rsid w:val="00D97EF1"/>
    <w:rsid w:val="00DA273F"/>
    <w:rsid w:val="00DA442F"/>
    <w:rsid w:val="00DB0D08"/>
    <w:rsid w:val="00DB1009"/>
    <w:rsid w:val="00DB32D4"/>
    <w:rsid w:val="00DB3930"/>
    <w:rsid w:val="00DB3FAD"/>
    <w:rsid w:val="00DB6655"/>
    <w:rsid w:val="00DC49AF"/>
    <w:rsid w:val="00DC71EC"/>
    <w:rsid w:val="00DD0D82"/>
    <w:rsid w:val="00DD578E"/>
    <w:rsid w:val="00DD5F56"/>
    <w:rsid w:val="00DD75B3"/>
    <w:rsid w:val="00DE01B2"/>
    <w:rsid w:val="00DE39CB"/>
    <w:rsid w:val="00DE6487"/>
    <w:rsid w:val="00DF0983"/>
    <w:rsid w:val="00DF6444"/>
    <w:rsid w:val="00DF6A05"/>
    <w:rsid w:val="00E00BA3"/>
    <w:rsid w:val="00E03EEB"/>
    <w:rsid w:val="00E065BD"/>
    <w:rsid w:val="00E145EF"/>
    <w:rsid w:val="00E176D8"/>
    <w:rsid w:val="00E31AAC"/>
    <w:rsid w:val="00E320B3"/>
    <w:rsid w:val="00E333E5"/>
    <w:rsid w:val="00E50C73"/>
    <w:rsid w:val="00E513ED"/>
    <w:rsid w:val="00E54157"/>
    <w:rsid w:val="00E60595"/>
    <w:rsid w:val="00E61C09"/>
    <w:rsid w:val="00E665AD"/>
    <w:rsid w:val="00E67EFD"/>
    <w:rsid w:val="00E80920"/>
    <w:rsid w:val="00E84B24"/>
    <w:rsid w:val="00E8533D"/>
    <w:rsid w:val="00E91D6E"/>
    <w:rsid w:val="00EA42C2"/>
    <w:rsid w:val="00EB0FFE"/>
    <w:rsid w:val="00EB12C4"/>
    <w:rsid w:val="00EB3B58"/>
    <w:rsid w:val="00EB503F"/>
    <w:rsid w:val="00EB6DA8"/>
    <w:rsid w:val="00EC185A"/>
    <w:rsid w:val="00EC18CE"/>
    <w:rsid w:val="00EC3908"/>
    <w:rsid w:val="00EC52D7"/>
    <w:rsid w:val="00EC6527"/>
    <w:rsid w:val="00EC7359"/>
    <w:rsid w:val="00ED0EE1"/>
    <w:rsid w:val="00ED4D4F"/>
    <w:rsid w:val="00EE01C5"/>
    <w:rsid w:val="00EE1E15"/>
    <w:rsid w:val="00EE3054"/>
    <w:rsid w:val="00EF6EAA"/>
    <w:rsid w:val="00F00606"/>
    <w:rsid w:val="00F01256"/>
    <w:rsid w:val="00F01F71"/>
    <w:rsid w:val="00F033D2"/>
    <w:rsid w:val="00F15E31"/>
    <w:rsid w:val="00F33953"/>
    <w:rsid w:val="00F33C65"/>
    <w:rsid w:val="00F362DB"/>
    <w:rsid w:val="00F41AB9"/>
    <w:rsid w:val="00F42C49"/>
    <w:rsid w:val="00F44D30"/>
    <w:rsid w:val="00F50D28"/>
    <w:rsid w:val="00F51AFA"/>
    <w:rsid w:val="00F5307B"/>
    <w:rsid w:val="00F61CB5"/>
    <w:rsid w:val="00F74299"/>
    <w:rsid w:val="00F76206"/>
    <w:rsid w:val="00F775DE"/>
    <w:rsid w:val="00F8242E"/>
    <w:rsid w:val="00F837B0"/>
    <w:rsid w:val="00F85041"/>
    <w:rsid w:val="00F85171"/>
    <w:rsid w:val="00F86ECD"/>
    <w:rsid w:val="00F87CB5"/>
    <w:rsid w:val="00F905F5"/>
    <w:rsid w:val="00F95B1B"/>
    <w:rsid w:val="00FB5183"/>
    <w:rsid w:val="00FC0519"/>
    <w:rsid w:val="00FC3278"/>
    <w:rsid w:val="00FC7475"/>
    <w:rsid w:val="00FD3C86"/>
    <w:rsid w:val="00FD4DEA"/>
    <w:rsid w:val="00FD6E37"/>
    <w:rsid w:val="00FE1B96"/>
    <w:rsid w:val="00FE29FA"/>
    <w:rsid w:val="00FE78A0"/>
    <w:rsid w:val="00FF1AEC"/>
    <w:rsid w:val="00FF1AED"/>
    <w:rsid w:val="00FF6B57"/>
    <w:rsid w:val="01BA4A53"/>
    <w:rsid w:val="0210E9B6"/>
    <w:rsid w:val="057BDB53"/>
    <w:rsid w:val="05E80692"/>
    <w:rsid w:val="06227AEC"/>
    <w:rsid w:val="07444FE6"/>
    <w:rsid w:val="07454C03"/>
    <w:rsid w:val="07FD2DF2"/>
    <w:rsid w:val="0840BAFE"/>
    <w:rsid w:val="08D36AD1"/>
    <w:rsid w:val="09D55076"/>
    <w:rsid w:val="0A021518"/>
    <w:rsid w:val="0CA1CE89"/>
    <w:rsid w:val="0CC618AD"/>
    <w:rsid w:val="0CDF4045"/>
    <w:rsid w:val="0CF0E1D0"/>
    <w:rsid w:val="0D1CE95A"/>
    <w:rsid w:val="0D6797EA"/>
    <w:rsid w:val="0D76791F"/>
    <w:rsid w:val="0DC44CF4"/>
    <w:rsid w:val="0DCC262E"/>
    <w:rsid w:val="0F7921DE"/>
    <w:rsid w:val="0F8321DD"/>
    <w:rsid w:val="0FBB0C1C"/>
    <w:rsid w:val="1181E800"/>
    <w:rsid w:val="1210B430"/>
    <w:rsid w:val="1225D8A5"/>
    <w:rsid w:val="123D9D07"/>
    <w:rsid w:val="12F80A7D"/>
    <w:rsid w:val="1301A890"/>
    <w:rsid w:val="13D3A918"/>
    <w:rsid w:val="13E04CC0"/>
    <w:rsid w:val="1411067D"/>
    <w:rsid w:val="141A5720"/>
    <w:rsid w:val="14466ABF"/>
    <w:rsid w:val="148E6E54"/>
    <w:rsid w:val="167340ED"/>
    <w:rsid w:val="16BD3B74"/>
    <w:rsid w:val="16CDBB46"/>
    <w:rsid w:val="17BA23C3"/>
    <w:rsid w:val="17D4D32A"/>
    <w:rsid w:val="187F95FB"/>
    <w:rsid w:val="193F8B2D"/>
    <w:rsid w:val="1B71F06F"/>
    <w:rsid w:val="1F0A0BDE"/>
    <w:rsid w:val="1F31CACD"/>
    <w:rsid w:val="1FEA592E"/>
    <w:rsid w:val="1FEC16ED"/>
    <w:rsid w:val="20B09975"/>
    <w:rsid w:val="20C70F6D"/>
    <w:rsid w:val="21316249"/>
    <w:rsid w:val="213C8EF9"/>
    <w:rsid w:val="21D110F8"/>
    <w:rsid w:val="22ADA2DF"/>
    <w:rsid w:val="22E31F37"/>
    <w:rsid w:val="231D38B7"/>
    <w:rsid w:val="235329F0"/>
    <w:rsid w:val="241E721F"/>
    <w:rsid w:val="249B538E"/>
    <w:rsid w:val="25327D11"/>
    <w:rsid w:val="26D1B242"/>
    <w:rsid w:val="272FDD68"/>
    <w:rsid w:val="273177E7"/>
    <w:rsid w:val="290BE487"/>
    <w:rsid w:val="29EF7CCA"/>
    <w:rsid w:val="2A363257"/>
    <w:rsid w:val="2A69D6E0"/>
    <w:rsid w:val="2AA1015C"/>
    <w:rsid w:val="2B0E583F"/>
    <w:rsid w:val="2D8B8C11"/>
    <w:rsid w:val="2E14CADF"/>
    <w:rsid w:val="2EC83795"/>
    <w:rsid w:val="2ED0DF61"/>
    <w:rsid w:val="2F4F466A"/>
    <w:rsid w:val="31DEC4C6"/>
    <w:rsid w:val="325FEBC2"/>
    <w:rsid w:val="327ADA06"/>
    <w:rsid w:val="348C0B34"/>
    <w:rsid w:val="365A0A7C"/>
    <w:rsid w:val="374878E6"/>
    <w:rsid w:val="37D8D21A"/>
    <w:rsid w:val="39894268"/>
    <w:rsid w:val="3A6FAEEA"/>
    <w:rsid w:val="3ABDF78A"/>
    <w:rsid w:val="3B5FB210"/>
    <w:rsid w:val="3DB3E305"/>
    <w:rsid w:val="3E30F038"/>
    <w:rsid w:val="3E3A14FD"/>
    <w:rsid w:val="3EB20A85"/>
    <w:rsid w:val="3EE25E3C"/>
    <w:rsid w:val="3FBF8D54"/>
    <w:rsid w:val="41C53FE8"/>
    <w:rsid w:val="469E2640"/>
    <w:rsid w:val="47237D4F"/>
    <w:rsid w:val="499E01CA"/>
    <w:rsid w:val="49C5622A"/>
    <w:rsid w:val="4B432626"/>
    <w:rsid w:val="4CA76730"/>
    <w:rsid w:val="4CB398F4"/>
    <w:rsid w:val="4ED51396"/>
    <w:rsid w:val="50056793"/>
    <w:rsid w:val="50867CAA"/>
    <w:rsid w:val="53351A80"/>
    <w:rsid w:val="5391217B"/>
    <w:rsid w:val="5534DC18"/>
    <w:rsid w:val="560DEA35"/>
    <w:rsid w:val="562CD5AB"/>
    <w:rsid w:val="5662A67E"/>
    <w:rsid w:val="56BF1DC0"/>
    <w:rsid w:val="572A6479"/>
    <w:rsid w:val="57D09290"/>
    <w:rsid w:val="5A04BC4B"/>
    <w:rsid w:val="5A40EC2A"/>
    <w:rsid w:val="5AABFEA1"/>
    <w:rsid w:val="5D0514E8"/>
    <w:rsid w:val="5D7FC243"/>
    <w:rsid w:val="5E11244A"/>
    <w:rsid w:val="5E1A7C38"/>
    <w:rsid w:val="5F02723A"/>
    <w:rsid w:val="5F1A9217"/>
    <w:rsid w:val="60E76ED4"/>
    <w:rsid w:val="6154A61A"/>
    <w:rsid w:val="62C1BE11"/>
    <w:rsid w:val="63E7FCEA"/>
    <w:rsid w:val="64CFD657"/>
    <w:rsid w:val="64F8684B"/>
    <w:rsid w:val="6508113D"/>
    <w:rsid w:val="65AB9D7B"/>
    <w:rsid w:val="65D8938B"/>
    <w:rsid w:val="6600462C"/>
    <w:rsid w:val="66E4422A"/>
    <w:rsid w:val="67D803AD"/>
    <w:rsid w:val="6865574A"/>
    <w:rsid w:val="69CD41B3"/>
    <w:rsid w:val="6BA033AD"/>
    <w:rsid w:val="6BF84799"/>
    <w:rsid w:val="6C039FE9"/>
    <w:rsid w:val="6C4B77BC"/>
    <w:rsid w:val="6D240966"/>
    <w:rsid w:val="6DAC1034"/>
    <w:rsid w:val="707730CD"/>
    <w:rsid w:val="72B7AF5B"/>
    <w:rsid w:val="73731182"/>
    <w:rsid w:val="754B0B4C"/>
    <w:rsid w:val="757E9E94"/>
    <w:rsid w:val="75DB5667"/>
    <w:rsid w:val="760CF501"/>
    <w:rsid w:val="766A303D"/>
    <w:rsid w:val="767A2330"/>
    <w:rsid w:val="77414768"/>
    <w:rsid w:val="77BD49BD"/>
    <w:rsid w:val="7812D380"/>
    <w:rsid w:val="78D45DCB"/>
    <w:rsid w:val="7A3C8DF7"/>
    <w:rsid w:val="7A65489D"/>
    <w:rsid w:val="7B87B34F"/>
    <w:rsid w:val="7BB7CC2F"/>
    <w:rsid w:val="7BCD1B53"/>
    <w:rsid w:val="7C20F607"/>
    <w:rsid w:val="7D2C44C6"/>
    <w:rsid w:val="7DB1B5D2"/>
    <w:rsid w:val="7F71177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66700"/>
  <w15:chartTrackingRefBased/>
  <w15:docId w15:val="{72E4DD05-0F7E-4ACF-AD62-3E2A66664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9387D"/>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7"/>
      </w:numPr>
      <w:spacing w:before="40"/>
      <w:outlineLvl w:val="5"/>
    </w:pPr>
    <w:rPr>
      <w:rFonts w:asciiTheme="majorHAnsi" w:eastAsiaTheme="majorEastAsia" w:hAnsiTheme="majorHAnsi" w:cstheme="majorBidi"/>
      <w:color w:val="243255"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7"/>
      </w:numPr>
      <w:spacing w:before="40"/>
      <w:outlineLvl w:val="6"/>
    </w:pPr>
    <w:rPr>
      <w:rFonts w:asciiTheme="majorHAnsi" w:eastAsiaTheme="majorEastAsia" w:hAnsiTheme="majorHAnsi" w:cstheme="majorBidi"/>
      <w:i/>
      <w:iCs/>
      <w:color w:val="243255"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4"/>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5"/>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5AA2AE"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5AA2AE"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6"/>
      </w:numPr>
      <w:spacing w:before="120"/>
    </w:pPr>
  </w:style>
  <w:style w:type="character" w:styleId="Hyperlink">
    <w:name w:val="Hyperlink"/>
    <w:basedOn w:val="DefaultParagraphFont"/>
    <w:uiPriority w:val="99"/>
    <w:semiHidden/>
    <w:rsid w:val="000D1F49"/>
    <w:rPr>
      <w:color w:val="9454C3"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5"/>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243255"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243255"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6"/>
      </w:numPr>
      <w:spacing w:before="120"/>
    </w:pPr>
  </w:style>
  <w:style w:type="character" w:styleId="FollowedHyperlink">
    <w:name w:val="FollowedHyperlink"/>
    <w:basedOn w:val="DefaultParagraphFont"/>
    <w:uiPriority w:val="99"/>
    <w:semiHidden/>
    <w:rsid w:val="000D1F49"/>
    <w:rPr>
      <w:color w:val="3EBBF0"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styleId="Revision">
    <w:name w:val="Revision"/>
    <w:hidden/>
    <w:uiPriority w:val="99"/>
    <w:semiHidden/>
    <w:rsid w:val="00795944"/>
    <w:pPr>
      <w:spacing w:after="0" w:line="240" w:lineRule="auto"/>
    </w:pPr>
  </w:style>
  <w:style w:type="character" w:styleId="UnresolvedMention">
    <w:name w:val="Unresolved Mention"/>
    <w:basedOn w:val="DefaultParagraphFont"/>
    <w:uiPriority w:val="99"/>
    <w:semiHidden/>
    <w:rsid w:val="00F86ECD"/>
    <w:rPr>
      <w:color w:val="605E5C"/>
      <w:shd w:val="clear" w:color="auto" w:fill="E1DFDD"/>
    </w:rPr>
  </w:style>
  <w:style w:type="paragraph" w:styleId="ListParagraph">
    <w:name w:val="List Paragraph"/>
    <w:basedOn w:val="Normal"/>
    <w:uiPriority w:val="34"/>
    <w:semiHidden/>
    <w:qFormat/>
    <w:rsid w:val="00AE3D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1542035">
      <w:bodyDiv w:val="1"/>
      <w:marLeft w:val="0"/>
      <w:marRight w:val="0"/>
      <w:marTop w:val="0"/>
      <w:marBottom w:val="0"/>
      <w:divBdr>
        <w:top w:val="none" w:sz="0" w:space="0" w:color="auto"/>
        <w:left w:val="none" w:sz="0" w:space="0" w:color="auto"/>
        <w:bottom w:val="none" w:sz="0" w:space="0" w:color="auto"/>
        <w:right w:val="none" w:sz="0" w:space="0" w:color="auto"/>
      </w:divBdr>
    </w:div>
    <w:div w:id="1301224079">
      <w:bodyDiv w:val="1"/>
      <w:marLeft w:val="0"/>
      <w:marRight w:val="0"/>
      <w:marTop w:val="0"/>
      <w:marBottom w:val="0"/>
      <w:divBdr>
        <w:top w:val="none" w:sz="0" w:space="0" w:color="auto"/>
        <w:left w:val="none" w:sz="0" w:space="0" w:color="auto"/>
        <w:bottom w:val="none" w:sz="0" w:space="0" w:color="auto"/>
        <w:right w:val="none" w:sz="0" w:space="0" w:color="auto"/>
      </w:divBdr>
    </w:div>
    <w:div w:id="175894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rcdi.wp.st-andrews.ac.uk/grcdi-small-research-project-grants/"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templetonworldcharity.org/our-polic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w5\AppData\Roaming\Microsoft\Templates\Membership%20form.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311effb-524b-4405-8bd7-e35427b6bae1">
      <Terms xmlns="http://schemas.microsoft.com/office/infopath/2007/PartnerControls"/>
    </lcf76f155ced4ddcb4097134ff3c332f>
    <TaxCatchAll xmlns="905bc774-4e6d-4a3b-a876-6f918703e6a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608363F7BCAF24899E7EFD085D7CECB" ma:contentTypeVersion="14" ma:contentTypeDescription="Create a new document." ma:contentTypeScope="" ma:versionID="04b884dec0a1ba8d024c57ed268d8ed6">
  <xsd:schema xmlns:xsd="http://www.w3.org/2001/XMLSchema" xmlns:xs="http://www.w3.org/2001/XMLSchema" xmlns:p="http://schemas.microsoft.com/office/2006/metadata/properties" xmlns:ns2="f311effb-524b-4405-8bd7-e35427b6bae1" xmlns:ns3="905bc774-4e6d-4a3b-a876-6f918703e6a4" targetNamespace="http://schemas.microsoft.com/office/2006/metadata/properties" ma:root="true" ma:fieldsID="102538a75180e0de104beba12aef6994" ns2:_="" ns3:_="">
    <xsd:import namespace="f311effb-524b-4405-8bd7-e35427b6bae1"/>
    <xsd:import namespace="905bc774-4e6d-4a3b-a876-6f918703e6a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11effb-524b-4405-8bd7-e35427b6ba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0da81f9-6af2-4f4e-af6b-6c9f66f5c41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5bc774-4e6d-4a3b-a876-6f918703e6a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8718b84-2fe5-478c-b597-4a8918bfc9e2}" ma:internalName="TaxCatchAll" ma:showField="CatchAllData" ma:web="905bc774-4e6d-4a3b-a876-6f918703e6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f311effb-524b-4405-8bd7-e35427b6bae1"/>
    <ds:schemaRef ds:uri="905bc774-4e6d-4a3b-a876-6f918703e6a4"/>
  </ds:schemaRefs>
</ds:datastoreItem>
</file>

<file path=customXml/itemProps2.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3.xml><?xml version="1.0" encoding="utf-8"?>
<ds:datastoreItem xmlns:ds="http://schemas.openxmlformats.org/officeDocument/2006/customXml" ds:itemID="{273DC863-D839-4A8B-AEC1-7054DF96BE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11effb-524b-4405-8bd7-e35427b6bae1"/>
    <ds:schemaRef ds:uri="905bc774-4e6d-4a3b-a876-6f918703e6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Membership form</Template>
  <TotalTime>1</TotalTime>
  <Pages>8</Pages>
  <Words>733</Words>
  <Characters>4034</Characters>
  <Application>Microsoft Office Word</Application>
  <DocSecurity>0</DocSecurity>
  <Lines>175</Lines>
  <Paragraphs>76</Paragraphs>
  <ScaleCrop>false</ScaleCrop>
  <Company/>
  <LinksUpToDate>false</LinksUpToDate>
  <CharactersWithSpaces>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Wood</dc:creator>
  <cp:keywords/>
  <dc:description/>
  <cp:lastModifiedBy>Patrick Wood</cp:lastModifiedBy>
  <cp:revision>249</cp:revision>
  <dcterms:created xsi:type="dcterms:W3CDTF">2025-09-04T13:30:00Z</dcterms:created>
  <dcterms:modified xsi:type="dcterms:W3CDTF">2026-01-20T18:18:00Z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0x0101001608363F7BCAF24899E7EFD085D7CECB</vt:lpwstr>
  </property>
  <property fmtid="{D5CDD505-2E9C-101B-9397-08002B2CF9AE}" pid="3" name="MediaServiceImageTags">
    <vt:lpwstr/>
  </property>
</Properties>
</file>