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A9936" w14:textId="6F4FA6C1" w:rsidR="00984A13" w:rsidRDefault="00984A13" w:rsidP="00984A13">
      <w:pPr>
        <w:pStyle w:val="Header"/>
        <w:rPr>
          <w:rFonts w:ascii="Figtree" w:hAnsi="Figtree"/>
          <w:lang w:val="en-GB"/>
        </w:rPr>
      </w:pPr>
      <w:r w:rsidRPr="008B3CC5">
        <w:rPr>
          <w:rFonts w:ascii="Figtree" w:hAnsi="Figtree"/>
          <w:lang w:val="en-GB"/>
        </w:rPr>
        <w:t>GRC</w:t>
      </w:r>
      <w:r w:rsidR="009B33C6" w:rsidRPr="008B3CC5">
        <w:rPr>
          <w:rFonts w:ascii="Figtree" w:hAnsi="Figtree"/>
          <w:lang w:val="en-GB"/>
        </w:rPr>
        <w:t>D</w:t>
      </w:r>
      <w:r w:rsidRPr="008B3CC5">
        <w:rPr>
          <w:rFonts w:ascii="Figtree" w:hAnsi="Figtree"/>
          <w:lang w:val="en-GB"/>
        </w:rPr>
        <w:t>I Workshop Application Form</w:t>
      </w:r>
    </w:p>
    <w:p w14:paraId="6EE0CFE4" w14:textId="7EB4C44C" w:rsidR="00C52DA5" w:rsidRPr="000B5574" w:rsidRDefault="00C52DA5" w:rsidP="00C52DA5">
      <w:pPr>
        <w:rPr>
          <w:sz w:val="24"/>
          <w:szCs w:val="24"/>
        </w:rPr>
      </w:pPr>
      <w:r w:rsidRPr="0CF0E1D0">
        <w:rPr>
          <w:sz w:val="24"/>
          <w:szCs w:val="24"/>
        </w:rPr>
        <w:t xml:space="preserve">Please answer all sections to the best of </w:t>
      </w:r>
      <w:r w:rsidR="000B5574" w:rsidRPr="0CF0E1D0">
        <w:rPr>
          <w:sz w:val="24"/>
          <w:szCs w:val="24"/>
        </w:rPr>
        <w:t>your ability</w:t>
      </w:r>
      <w:r w:rsidR="00FF1AEC" w:rsidRPr="0CF0E1D0">
        <w:rPr>
          <w:sz w:val="24"/>
          <w:szCs w:val="24"/>
        </w:rPr>
        <w:t xml:space="preserve">. The maximum length for the submitted form is </w:t>
      </w:r>
      <w:r w:rsidR="00FF1AEC" w:rsidRPr="0CF0E1D0">
        <w:rPr>
          <w:b/>
          <w:bCs/>
          <w:sz w:val="24"/>
          <w:szCs w:val="24"/>
        </w:rPr>
        <w:t>8 pages</w:t>
      </w:r>
      <w:r w:rsidR="0F8321DD" w:rsidRPr="0CF0E1D0">
        <w:rPr>
          <w:sz w:val="24"/>
          <w:szCs w:val="24"/>
        </w:rPr>
        <w:t>, maintaining the current formatting</w:t>
      </w:r>
      <w:r w:rsidR="00FF1AEC" w:rsidRPr="0CF0E1D0">
        <w:rPr>
          <w:sz w:val="24"/>
          <w:szCs w:val="24"/>
        </w:rPr>
        <w:t>. Any content b</w:t>
      </w:r>
      <w:r w:rsidR="000B5574" w:rsidRPr="0CF0E1D0">
        <w:rPr>
          <w:sz w:val="24"/>
          <w:szCs w:val="24"/>
        </w:rPr>
        <w:t>eyond</w:t>
      </w:r>
      <w:r w:rsidR="00FF1AEC" w:rsidRPr="0CF0E1D0">
        <w:rPr>
          <w:sz w:val="24"/>
          <w:szCs w:val="24"/>
        </w:rPr>
        <w:t xml:space="preserve"> the </w:t>
      </w:r>
      <w:r w:rsidR="000B5574" w:rsidRPr="0CF0E1D0">
        <w:rPr>
          <w:sz w:val="24"/>
          <w:szCs w:val="24"/>
        </w:rPr>
        <w:t>page limit will be disregarded.</w:t>
      </w:r>
    </w:p>
    <w:tbl>
      <w:tblPr>
        <w:tblStyle w:val="TableGrid"/>
        <w:tblW w:w="537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2"/>
        <w:gridCol w:w="5595"/>
      </w:tblGrid>
      <w:tr w:rsidR="000172E5" w:rsidRPr="008B3CC5" w14:paraId="3198794A" w14:textId="77777777" w:rsidTr="4B432626">
        <w:tc>
          <w:tcPr>
            <w:tcW w:w="5000" w:type="pct"/>
            <w:gridSpan w:val="2"/>
            <w:shd w:val="clear" w:color="auto" w:fill="5AA2AE" w:themeFill="accent5"/>
            <w:vAlign w:val="bottom"/>
          </w:tcPr>
          <w:p w14:paraId="5DF5966B" w14:textId="2B2CF443" w:rsidR="000172E5" w:rsidRPr="008B3CC5" w:rsidRDefault="00FD6E37" w:rsidP="00637200">
            <w:pPr>
              <w:pStyle w:val="Heading1"/>
              <w:rPr>
                <w:rFonts w:ascii="Figtree" w:hAnsi="Figtree"/>
                <w:lang w:val="en-GB"/>
              </w:rPr>
            </w:pPr>
            <w:r w:rsidRPr="008B3CC5">
              <w:rPr>
                <w:rFonts w:ascii="Figtree" w:hAnsi="Figtree"/>
                <w:color w:val="FFFFFF" w:themeColor="background1"/>
                <w:lang w:val="en-GB"/>
              </w:rPr>
              <w:t>Organiser</w:t>
            </w:r>
            <w:r w:rsidR="00984A13" w:rsidRPr="008B3CC5">
              <w:rPr>
                <w:rFonts w:ascii="Figtree" w:hAnsi="Figtree"/>
                <w:color w:val="FFFFFF" w:themeColor="background1"/>
                <w:lang w:val="en-GB"/>
              </w:rPr>
              <w:t xml:space="preserve"> Information</w:t>
            </w:r>
          </w:p>
        </w:tc>
      </w:tr>
      <w:tr w:rsidR="000172E5" w:rsidRPr="008B3CC5" w14:paraId="517E11A9" w14:textId="77777777" w:rsidTr="00D535A6">
        <w:tc>
          <w:tcPr>
            <w:tcW w:w="2118" w:type="pct"/>
            <w:vAlign w:val="bottom"/>
          </w:tcPr>
          <w:p w14:paraId="4171CD5F" w14:textId="7B05890A" w:rsidR="000172E5" w:rsidRPr="008B3CC5" w:rsidRDefault="001654B4" w:rsidP="00721D01">
            <w:pPr>
              <w:pStyle w:val="NormalIndent"/>
              <w:ind w:left="0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bCs/>
                <w:sz w:val="24"/>
                <w:szCs w:val="24"/>
                <w:lang w:val="en-GB"/>
              </w:rPr>
              <w:t xml:space="preserve">Corresponding </w:t>
            </w:r>
            <w:r w:rsidR="00007B30">
              <w:rPr>
                <w:b/>
                <w:bCs/>
                <w:sz w:val="24"/>
                <w:szCs w:val="24"/>
                <w:lang w:val="en-GB"/>
              </w:rPr>
              <w:t>Organiser</w:t>
            </w:r>
            <w:r w:rsidR="00984A13" w:rsidRPr="008B3CC5">
              <w:rPr>
                <w:b/>
                <w:bCs/>
                <w:sz w:val="24"/>
                <w:szCs w:val="24"/>
                <w:lang w:val="en-GB"/>
              </w:rPr>
              <w:t xml:space="preserve"> </w:t>
            </w:r>
            <w:r w:rsidR="7F71177F" w:rsidRPr="5E1A7C38">
              <w:rPr>
                <w:b/>
                <w:bCs/>
                <w:sz w:val="24"/>
                <w:szCs w:val="24"/>
                <w:lang w:val="en-GB"/>
              </w:rPr>
              <w:t>name</w:t>
            </w:r>
          </w:p>
        </w:tc>
        <w:tc>
          <w:tcPr>
            <w:tcW w:w="2882" w:type="pct"/>
            <w:tcBorders>
              <w:bottom w:val="single" w:sz="4" w:space="0" w:color="auto"/>
            </w:tcBorders>
            <w:vAlign w:val="bottom"/>
          </w:tcPr>
          <w:p w14:paraId="45E085E9" w14:textId="61F87500" w:rsidR="000172E5" w:rsidRPr="008B3CC5" w:rsidRDefault="000172E5" w:rsidP="00311D4F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0172E5" w:rsidRPr="008B3CC5" w14:paraId="4B6C8CD5" w14:textId="77777777" w:rsidTr="00D535A6">
        <w:tc>
          <w:tcPr>
            <w:tcW w:w="2118" w:type="pct"/>
            <w:vAlign w:val="bottom"/>
          </w:tcPr>
          <w:p w14:paraId="6C786E50" w14:textId="113E5E44" w:rsidR="000172E5" w:rsidRPr="008B3CC5" w:rsidRDefault="148E6E54" w:rsidP="00721D01">
            <w:pPr>
              <w:pStyle w:val="NormalIndent"/>
              <w:ind w:left="0"/>
              <w:rPr>
                <w:b/>
                <w:sz w:val="24"/>
                <w:szCs w:val="24"/>
                <w:lang w:val="en-GB"/>
              </w:rPr>
            </w:pPr>
            <w:r w:rsidRPr="008B3CC5">
              <w:rPr>
                <w:b/>
                <w:bCs/>
                <w:sz w:val="24"/>
                <w:szCs w:val="24"/>
                <w:lang w:val="en-GB"/>
              </w:rPr>
              <w:t>Contact Email</w:t>
            </w:r>
          </w:p>
        </w:tc>
        <w:tc>
          <w:tcPr>
            <w:tcW w:w="288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32CDECF" w14:textId="131DA3FF" w:rsidR="000172E5" w:rsidRPr="008B3CC5" w:rsidRDefault="000172E5" w:rsidP="00311D4F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984A13" w:rsidRPr="008B3CC5" w14:paraId="42DDA588" w14:textId="77777777" w:rsidTr="00D535A6">
        <w:tc>
          <w:tcPr>
            <w:tcW w:w="2118" w:type="pct"/>
            <w:vAlign w:val="bottom"/>
          </w:tcPr>
          <w:p w14:paraId="1E6394DB" w14:textId="20B30FCD" w:rsidR="00984A13" w:rsidRPr="008B3CC5" w:rsidRDefault="50056793" w:rsidP="00721D01">
            <w:pPr>
              <w:pStyle w:val="NormalIndent"/>
              <w:ind w:left="0"/>
              <w:rPr>
                <w:b/>
                <w:sz w:val="24"/>
                <w:szCs w:val="24"/>
                <w:lang w:val="en-GB"/>
              </w:rPr>
            </w:pPr>
            <w:r w:rsidRPr="008B3CC5">
              <w:rPr>
                <w:b/>
                <w:bCs/>
                <w:sz w:val="24"/>
                <w:szCs w:val="24"/>
                <w:lang w:val="en-GB"/>
              </w:rPr>
              <w:t>Home Institution</w:t>
            </w:r>
          </w:p>
        </w:tc>
        <w:tc>
          <w:tcPr>
            <w:tcW w:w="288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50B703D" w14:textId="422C3910" w:rsidR="00984A13" w:rsidRPr="008B3CC5" w:rsidRDefault="00984A13" w:rsidP="00311D4F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9D2E60" w:rsidRPr="008B3CC5" w14:paraId="327E0B84" w14:textId="77777777" w:rsidTr="00D535A6">
        <w:tc>
          <w:tcPr>
            <w:tcW w:w="2118" w:type="pct"/>
            <w:vAlign w:val="bottom"/>
          </w:tcPr>
          <w:p w14:paraId="5EA0C954" w14:textId="2E104B02" w:rsidR="009D2E60" w:rsidRPr="008B3CC5" w:rsidRDefault="009D2E60" w:rsidP="00721D01">
            <w:pPr>
              <w:pStyle w:val="NormalIndent"/>
              <w:ind w:left="0"/>
              <w:rPr>
                <w:b/>
                <w:bCs/>
                <w:sz w:val="24"/>
                <w:szCs w:val="24"/>
                <w:lang w:val="en-GB"/>
              </w:rPr>
            </w:pPr>
            <w:r w:rsidRPr="008B3CC5">
              <w:rPr>
                <w:b/>
                <w:bCs/>
                <w:sz w:val="24"/>
                <w:szCs w:val="24"/>
                <w:lang w:val="en-GB"/>
              </w:rPr>
              <w:t>Position</w:t>
            </w:r>
          </w:p>
        </w:tc>
        <w:tc>
          <w:tcPr>
            <w:tcW w:w="288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587B46" w14:textId="77777777" w:rsidR="009D2E60" w:rsidRPr="008B3CC5" w:rsidRDefault="009D2E60" w:rsidP="00311D4F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0172E5" w:rsidRPr="008B3CC5" w14:paraId="49C23AB0" w14:textId="77777777" w:rsidTr="00D535A6">
        <w:tc>
          <w:tcPr>
            <w:tcW w:w="2118" w:type="pct"/>
            <w:vAlign w:val="bottom"/>
          </w:tcPr>
          <w:p w14:paraId="4C243649" w14:textId="1071EEB0" w:rsidR="000172E5" w:rsidRPr="008B3CC5" w:rsidRDefault="50056793" w:rsidP="00721D01">
            <w:pPr>
              <w:pStyle w:val="NormalIndent"/>
              <w:ind w:left="0"/>
              <w:rPr>
                <w:b/>
                <w:sz w:val="24"/>
                <w:szCs w:val="24"/>
                <w:lang w:val="en-GB"/>
              </w:rPr>
            </w:pPr>
            <w:r w:rsidRPr="008B3CC5">
              <w:rPr>
                <w:b/>
                <w:bCs/>
                <w:sz w:val="24"/>
                <w:szCs w:val="24"/>
                <w:lang w:val="en-GB"/>
              </w:rPr>
              <w:t>Country</w:t>
            </w:r>
          </w:p>
        </w:tc>
        <w:tc>
          <w:tcPr>
            <w:tcW w:w="288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436D3B" w14:textId="5480CAF8" w:rsidR="00984A13" w:rsidRPr="008B3CC5" w:rsidRDefault="00984A13" w:rsidP="00311D4F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771EEB" w:rsidRPr="008B3CC5" w14:paraId="76FE9884" w14:textId="77777777" w:rsidTr="00D535A6">
        <w:tc>
          <w:tcPr>
            <w:tcW w:w="2118" w:type="pct"/>
            <w:vAlign w:val="bottom"/>
          </w:tcPr>
          <w:p w14:paraId="5ACF9033" w14:textId="353F89D7" w:rsidR="00771EEB" w:rsidRPr="008B3CC5" w:rsidRDefault="08D36AD1" w:rsidP="00721D01">
            <w:pPr>
              <w:pStyle w:val="NormalIndent"/>
              <w:ind w:left="0"/>
              <w:rPr>
                <w:b/>
                <w:bCs/>
                <w:sz w:val="24"/>
                <w:szCs w:val="24"/>
                <w:lang w:val="en-GB"/>
              </w:rPr>
            </w:pPr>
            <w:r w:rsidRPr="1FEC16ED">
              <w:rPr>
                <w:b/>
                <w:bCs/>
                <w:sz w:val="24"/>
                <w:szCs w:val="24"/>
                <w:lang w:val="en-GB"/>
              </w:rPr>
              <w:t>Co-</w:t>
            </w:r>
            <w:r w:rsidRPr="3FBF8D54">
              <w:rPr>
                <w:b/>
                <w:bCs/>
                <w:sz w:val="24"/>
                <w:szCs w:val="24"/>
                <w:lang w:val="en-GB"/>
              </w:rPr>
              <w:t>o</w:t>
            </w:r>
            <w:r w:rsidR="00771EEB" w:rsidRPr="3FBF8D54">
              <w:rPr>
                <w:b/>
                <w:bCs/>
                <w:sz w:val="24"/>
                <w:szCs w:val="24"/>
                <w:lang w:val="en-GB"/>
              </w:rPr>
              <w:t>rganisers</w:t>
            </w:r>
            <w:r w:rsidR="21316249" w:rsidRPr="1FEC16ED">
              <w:rPr>
                <w:b/>
                <w:bCs/>
                <w:sz w:val="24"/>
                <w:szCs w:val="24"/>
                <w:lang w:val="en-GB"/>
              </w:rPr>
              <w:t xml:space="preserve"> (names)</w:t>
            </w:r>
          </w:p>
        </w:tc>
        <w:tc>
          <w:tcPr>
            <w:tcW w:w="288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DBD170" w14:textId="77777777" w:rsidR="00771EEB" w:rsidRPr="008B3CC5" w:rsidRDefault="00771EEB" w:rsidP="00311D4F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</w:tbl>
    <w:p w14:paraId="4AA5E7A9" w14:textId="4FC62AC6" w:rsidR="00D97622" w:rsidRPr="002A689D" w:rsidRDefault="00700A4B">
      <w:pPr>
        <w:rPr>
          <w:sz w:val="24"/>
          <w:szCs w:val="24"/>
        </w:rPr>
      </w:pPr>
      <w:r w:rsidRPr="002A689D">
        <w:rPr>
          <w:sz w:val="24"/>
          <w:szCs w:val="24"/>
        </w:rPr>
        <w:t xml:space="preserve">Please also attach a two-page CV for each named applicant (the corresponding </w:t>
      </w:r>
      <w:proofErr w:type="spellStart"/>
      <w:r w:rsidRPr="002A689D">
        <w:rPr>
          <w:sz w:val="24"/>
          <w:szCs w:val="24"/>
        </w:rPr>
        <w:t>organiser</w:t>
      </w:r>
      <w:proofErr w:type="spellEnd"/>
      <w:r w:rsidRPr="002A689D">
        <w:rPr>
          <w:sz w:val="24"/>
          <w:szCs w:val="24"/>
        </w:rPr>
        <w:t xml:space="preserve"> and all co-</w:t>
      </w:r>
      <w:proofErr w:type="spellStart"/>
      <w:r w:rsidRPr="002A689D">
        <w:rPr>
          <w:sz w:val="24"/>
          <w:szCs w:val="24"/>
        </w:rPr>
        <w:t>organisers</w:t>
      </w:r>
      <w:proofErr w:type="spellEnd"/>
      <w:r w:rsidRPr="002A689D">
        <w:rPr>
          <w:sz w:val="24"/>
          <w:szCs w:val="24"/>
        </w:rPr>
        <w:t>)</w:t>
      </w:r>
    </w:p>
    <w:tbl>
      <w:tblPr>
        <w:tblStyle w:val="TableGrid"/>
        <w:tblW w:w="537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4"/>
        <w:gridCol w:w="5453"/>
      </w:tblGrid>
      <w:tr w:rsidR="00D97622" w:rsidRPr="008B3CC5" w14:paraId="0DCDADB7" w14:textId="77777777" w:rsidTr="272FDD68">
        <w:tc>
          <w:tcPr>
            <w:tcW w:w="5000" w:type="pct"/>
            <w:gridSpan w:val="2"/>
            <w:shd w:val="clear" w:color="auto" w:fill="5AA2AE" w:themeFill="accent5"/>
            <w:vAlign w:val="bottom"/>
          </w:tcPr>
          <w:p w14:paraId="4C1647CF" w14:textId="12FE3530" w:rsidR="00D97622" w:rsidRPr="008B3CC5" w:rsidRDefault="000E0FA6">
            <w:pPr>
              <w:pStyle w:val="Heading1"/>
              <w:rPr>
                <w:rFonts w:ascii="Figtree" w:hAnsi="Figtree"/>
                <w:lang w:val="en-GB"/>
              </w:rPr>
            </w:pPr>
            <w:r>
              <w:rPr>
                <w:rFonts w:ascii="Figtree" w:hAnsi="Figtree"/>
                <w:color w:val="FFFFFF" w:themeColor="background1"/>
                <w:lang w:val="en-GB"/>
              </w:rPr>
              <w:t>Workshop</w:t>
            </w:r>
            <w:r w:rsidR="00D97622" w:rsidRPr="008B3CC5">
              <w:rPr>
                <w:rFonts w:ascii="Figtree" w:hAnsi="Figtree"/>
                <w:color w:val="FFFFFF" w:themeColor="background1"/>
                <w:lang w:val="en-GB"/>
              </w:rPr>
              <w:t xml:space="preserve"> Information</w:t>
            </w:r>
          </w:p>
        </w:tc>
      </w:tr>
      <w:tr w:rsidR="00CD2B9C" w:rsidRPr="008B3CC5" w14:paraId="07E2B7BC" w14:textId="77777777" w:rsidTr="272FDD68">
        <w:tc>
          <w:tcPr>
            <w:tcW w:w="2191" w:type="pct"/>
            <w:vAlign w:val="bottom"/>
          </w:tcPr>
          <w:p w14:paraId="268DECF8" w14:textId="65060F0F" w:rsidR="00D97622" w:rsidRPr="008B3CC5" w:rsidRDefault="00E8533D" w:rsidP="4B432626">
            <w:pPr>
              <w:pStyle w:val="NormalIndent"/>
              <w:ind w:left="0"/>
              <w:rPr>
                <w:b/>
                <w:bCs/>
                <w:sz w:val="24"/>
                <w:szCs w:val="24"/>
                <w:lang w:val="en-GB"/>
              </w:rPr>
            </w:pPr>
            <w:r w:rsidRPr="008B3CC5">
              <w:rPr>
                <w:b/>
                <w:bCs/>
                <w:sz w:val="24"/>
                <w:szCs w:val="24"/>
                <w:lang w:val="en-GB"/>
              </w:rPr>
              <w:t xml:space="preserve">Proposed </w:t>
            </w:r>
            <w:r w:rsidR="000E0FA6">
              <w:rPr>
                <w:b/>
                <w:bCs/>
                <w:sz w:val="24"/>
                <w:szCs w:val="24"/>
                <w:lang w:val="en-GB"/>
              </w:rPr>
              <w:t>workshop</w:t>
            </w:r>
            <w:r w:rsidR="00D97622" w:rsidRPr="008B3CC5">
              <w:rPr>
                <w:b/>
                <w:bCs/>
                <w:sz w:val="24"/>
                <w:szCs w:val="24"/>
                <w:lang w:val="en-GB"/>
              </w:rPr>
              <w:t xml:space="preserve"> Title</w:t>
            </w:r>
          </w:p>
        </w:tc>
        <w:tc>
          <w:tcPr>
            <w:tcW w:w="2809" w:type="pct"/>
            <w:tcBorders>
              <w:bottom w:val="single" w:sz="4" w:space="0" w:color="auto"/>
            </w:tcBorders>
            <w:vAlign w:val="bottom"/>
          </w:tcPr>
          <w:p w14:paraId="2DC8B55F" w14:textId="5D2E7B52" w:rsidR="00D97622" w:rsidRPr="008B3CC5" w:rsidRDefault="00D97622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CD2B9C" w:rsidRPr="008B3CC5" w14:paraId="7D3B8ACA" w14:textId="77777777" w:rsidTr="272FDD68">
        <w:tc>
          <w:tcPr>
            <w:tcW w:w="2191" w:type="pct"/>
            <w:vAlign w:val="bottom"/>
          </w:tcPr>
          <w:p w14:paraId="1FAF5FF2" w14:textId="1A3D38C1" w:rsidR="00D97622" w:rsidRPr="008B3CC5" w:rsidRDefault="00D97622" w:rsidP="4B432626">
            <w:pPr>
              <w:pStyle w:val="NormalIndent"/>
              <w:ind w:left="0"/>
              <w:rPr>
                <w:b/>
                <w:bCs/>
                <w:sz w:val="24"/>
                <w:szCs w:val="24"/>
                <w:lang w:val="en-GB"/>
              </w:rPr>
            </w:pPr>
            <w:r w:rsidRPr="008B3CC5">
              <w:rPr>
                <w:b/>
                <w:bCs/>
                <w:sz w:val="24"/>
                <w:szCs w:val="24"/>
                <w:lang w:val="en-GB"/>
              </w:rPr>
              <w:t xml:space="preserve">Proposed / Preferred </w:t>
            </w:r>
            <w:r w:rsidR="009D3C06">
              <w:rPr>
                <w:b/>
                <w:bCs/>
                <w:sz w:val="24"/>
                <w:szCs w:val="24"/>
                <w:lang w:val="en-GB"/>
              </w:rPr>
              <w:t>workshop</w:t>
            </w:r>
            <w:r w:rsidRPr="008B3CC5">
              <w:rPr>
                <w:b/>
                <w:bCs/>
                <w:sz w:val="24"/>
                <w:szCs w:val="24"/>
                <w:lang w:val="en-GB"/>
              </w:rPr>
              <w:t xml:space="preserve"> Dates</w:t>
            </w:r>
          </w:p>
        </w:tc>
        <w:tc>
          <w:tcPr>
            <w:tcW w:w="280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0086AE" w14:textId="77777777" w:rsidR="00D97622" w:rsidRPr="008B3CC5" w:rsidRDefault="00D97622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C359B7" w:rsidRPr="008B3CC5" w14:paraId="2F8507BF" w14:textId="77777777" w:rsidTr="272FDD68">
        <w:tc>
          <w:tcPr>
            <w:tcW w:w="2191" w:type="pct"/>
            <w:vAlign w:val="bottom"/>
          </w:tcPr>
          <w:p w14:paraId="30D644CC" w14:textId="44BF64B9" w:rsidR="00C635DA" w:rsidRPr="008B3CC5" w:rsidRDefault="009951A0" w:rsidP="4B432626">
            <w:pPr>
              <w:pStyle w:val="NormalIndent"/>
              <w:ind w:left="0"/>
              <w:rPr>
                <w:b/>
                <w:bCs/>
                <w:sz w:val="24"/>
                <w:szCs w:val="24"/>
                <w:lang w:val="en-GB"/>
              </w:rPr>
            </w:pPr>
            <w:r w:rsidRPr="008B3CC5">
              <w:rPr>
                <w:b/>
                <w:bCs/>
                <w:sz w:val="24"/>
                <w:szCs w:val="24"/>
                <w:lang w:val="en-GB"/>
              </w:rPr>
              <w:t>Proposed</w:t>
            </w:r>
            <w:r w:rsidR="00AB7809" w:rsidRPr="008B3CC5">
              <w:rPr>
                <w:b/>
                <w:bCs/>
                <w:sz w:val="24"/>
                <w:szCs w:val="24"/>
                <w:lang w:val="en-GB"/>
              </w:rPr>
              <w:t xml:space="preserve"> / Preferred </w:t>
            </w:r>
            <w:r w:rsidR="00B31200" w:rsidRPr="008B3CC5">
              <w:rPr>
                <w:b/>
                <w:bCs/>
                <w:sz w:val="24"/>
                <w:szCs w:val="24"/>
                <w:lang w:val="en-GB"/>
              </w:rPr>
              <w:t>Location or Venue</w:t>
            </w:r>
          </w:p>
        </w:tc>
        <w:tc>
          <w:tcPr>
            <w:tcW w:w="280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71A1ADB" w14:textId="77777777" w:rsidR="00C359B7" w:rsidRPr="008B3CC5" w:rsidRDefault="00C359B7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1012FC" w:rsidRPr="008B3CC5" w14:paraId="0E021DDD" w14:textId="77777777" w:rsidTr="272FDD68">
        <w:tc>
          <w:tcPr>
            <w:tcW w:w="5000" w:type="pct"/>
            <w:gridSpan w:val="2"/>
            <w:vAlign w:val="bottom"/>
          </w:tcPr>
          <w:p w14:paraId="07C0E447" w14:textId="66C39EF2" w:rsidR="001012FC" w:rsidRPr="008B3CC5" w:rsidRDefault="001012FC" w:rsidP="272FDD68">
            <w:pPr>
              <w:rPr>
                <w:sz w:val="24"/>
                <w:szCs w:val="24"/>
                <w:lang w:val="en-GB"/>
              </w:rPr>
            </w:pPr>
            <w:r w:rsidRPr="272FDD68">
              <w:rPr>
                <w:b/>
                <w:bCs/>
                <w:sz w:val="24"/>
                <w:szCs w:val="24"/>
                <w:lang w:val="en-GB"/>
              </w:rPr>
              <w:t>Estimated Budget</w:t>
            </w:r>
            <w:r>
              <w:br/>
            </w:r>
            <w:r w:rsidRPr="272FDD68">
              <w:rPr>
                <w:sz w:val="24"/>
                <w:szCs w:val="24"/>
              </w:rPr>
              <w:t>Please outline</w:t>
            </w:r>
            <w:r w:rsidRPr="562CD5AB">
              <w:rPr>
                <w:sz w:val="24"/>
                <w:szCs w:val="24"/>
              </w:rPr>
              <w:t xml:space="preserve"> </w:t>
            </w:r>
            <w:r w:rsidR="193F8B2D" w:rsidRPr="562CD5AB">
              <w:rPr>
                <w:sz w:val="24"/>
                <w:szCs w:val="24"/>
              </w:rPr>
              <w:t>the</w:t>
            </w:r>
            <w:r w:rsidRPr="272FDD68">
              <w:rPr>
                <w:sz w:val="24"/>
                <w:szCs w:val="24"/>
              </w:rPr>
              <w:t xml:space="preserve"> expected budget </w:t>
            </w:r>
            <w:r w:rsidR="0210E9B6" w:rsidRPr="272FDD68">
              <w:rPr>
                <w:sz w:val="24"/>
                <w:szCs w:val="24"/>
              </w:rPr>
              <w:t xml:space="preserve">in </w:t>
            </w:r>
            <w:r w:rsidR="0210E9B6" w:rsidRPr="3E30F038">
              <w:rPr>
                <w:sz w:val="24"/>
                <w:szCs w:val="24"/>
              </w:rPr>
              <w:t>GBP</w:t>
            </w:r>
            <w:r w:rsidR="0CC618AD" w:rsidRPr="3E30F038">
              <w:rPr>
                <w:sz w:val="24"/>
                <w:szCs w:val="24"/>
              </w:rPr>
              <w:t xml:space="preserve">, providing estimated totals for </w:t>
            </w:r>
            <w:r w:rsidR="64CFD657" w:rsidRPr="26D1B242">
              <w:rPr>
                <w:sz w:val="24"/>
                <w:szCs w:val="24"/>
              </w:rPr>
              <w:t xml:space="preserve">each expense </w:t>
            </w:r>
            <w:r w:rsidR="64CFD657" w:rsidRPr="6865574A">
              <w:rPr>
                <w:sz w:val="24"/>
                <w:szCs w:val="24"/>
              </w:rPr>
              <w:t>category (</w:t>
            </w:r>
            <w:r w:rsidRPr="272FDD68">
              <w:rPr>
                <w:sz w:val="24"/>
                <w:szCs w:val="24"/>
              </w:rPr>
              <w:t>accommodation / transport / venue hire etc</w:t>
            </w:r>
            <w:r w:rsidR="05E80692" w:rsidRPr="3DB3E305">
              <w:rPr>
                <w:sz w:val="24"/>
                <w:szCs w:val="24"/>
              </w:rPr>
              <w:t>.)</w:t>
            </w:r>
            <w:r w:rsidRPr="3DB3E305">
              <w:rPr>
                <w:sz w:val="24"/>
                <w:szCs w:val="24"/>
              </w:rPr>
              <w:t>.</w:t>
            </w:r>
            <w:r w:rsidR="75DB5667" w:rsidRPr="272FDD68">
              <w:rPr>
                <w:sz w:val="24"/>
                <w:szCs w:val="24"/>
              </w:rPr>
              <w:t xml:space="preserve"> </w:t>
            </w:r>
            <w:r w:rsidRPr="272FDD68">
              <w:rPr>
                <w:sz w:val="24"/>
                <w:szCs w:val="24"/>
              </w:rPr>
              <w:t>Please note</w:t>
            </w:r>
            <w:r w:rsidR="0FBB0C1C" w:rsidRPr="13D3A918">
              <w:rPr>
                <w:sz w:val="24"/>
                <w:szCs w:val="24"/>
              </w:rPr>
              <w:t>:</w:t>
            </w:r>
            <w:r w:rsidRPr="272FDD68">
              <w:rPr>
                <w:sz w:val="24"/>
                <w:szCs w:val="24"/>
              </w:rPr>
              <w:t xml:space="preserve"> the maximum </w:t>
            </w:r>
            <w:r w:rsidR="4CB398F4" w:rsidRPr="5F02723A">
              <w:rPr>
                <w:sz w:val="24"/>
                <w:szCs w:val="24"/>
              </w:rPr>
              <w:t xml:space="preserve">award per </w:t>
            </w:r>
            <w:r w:rsidR="4CB398F4" w:rsidRPr="20C70F6D">
              <w:rPr>
                <w:sz w:val="24"/>
                <w:szCs w:val="24"/>
              </w:rPr>
              <w:t xml:space="preserve">workshop </w:t>
            </w:r>
            <w:r w:rsidR="4CB398F4" w:rsidRPr="1411067D">
              <w:rPr>
                <w:sz w:val="24"/>
                <w:szCs w:val="24"/>
              </w:rPr>
              <w:t xml:space="preserve">is </w:t>
            </w:r>
            <w:r w:rsidRPr="272FDD68">
              <w:rPr>
                <w:sz w:val="24"/>
                <w:szCs w:val="24"/>
              </w:rPr>
              <w:t>£16,</w:t>
            </w:r>
            <w:r w:rsidR="00291637">
              <w:rPr>
                <w:sz w:val="24"/>
                <w:szCs w:val="24"/>
              </w:rPr>
              <w:t>000</w:t>
            </w:r>
            <w:r w:rsidR="00CD4EB5">
              <w:rPr>
                <w:sz w:val="24"/>
                <w:szCs w:val="24"/>
              </w:rPr>
              <w:t>.</w:t>
            </w:r>
          </w:p>
        </w:tc>
      </w:tr>
      <w:tr w:rsidR="00BA1C2B" w:rsidRPr="008B3CC5" w14:paraId="77E0F7D0" w14:textId="77777777" w:rsidTr="272FDD68">
        <w:trPr>
          <w:trHeight w:val="198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04D45" w14:textId="77777777" w:rsidR="00BA1C2B" w:rsidRPr="008B3CC5" w:rsidRDefault="00BA1C2B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</w:tbl>
    <w:p w14:paraId="0B3F72DB" w14:textId="77777777" w:rsidR="00771EEB" w:rsidRDefault="00771EEB">
      <w:r>
        <w:br w:type="page"/>
      </w:r>
    </w:p>
    <w:tbl>
      <w:tblPr>
        <w:tblStyle w:val="TableGrid"/>
        <w:tblW w:w="537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4"/>
        <w:gridCol w:w="5453"/>
      </w:tblGrid>
      <w:tr w:rsidR="003A4262" w:rsidRPr="008B3CC5" w14:paraId="23ABBB0D" w14:textId="77777777" w:rsidTr="2D8B8C11">
        <w:tc>
          <w:tcPr>
            <w:tcW w:w="2191" w:type="pct"/>
            <w:vAlign w:val="bottom"/>
          </w:tcPr>
          <w:p w14:paraId="4667601A" w14:textId="1A5C3DB6" w:rsidR="003A4262" w:rsidRPr="008B3CC5" w:rsidRDefault="003A4262" w:rsidP="4B432626">
            <w:pPr>
              <w:pStyle w:val="NormalIndent"/>
              <w:ind w:left="0"/>
              <w:rPr>
                <w:b/>
                <w:bCs/>
                <w:sz w:val="24"/>
                <w:szCs w:val="24"/>
                <w:lang w:val="en-GB"/>
              </w:rPr>
            </w:pPr>
            <w:r w:rsidRPr="2D8B8C11">
              <w:rPr>
                <w:b/>
                <w:bCs/>
                <w:sz w:val="24"/>
                <w:szCs w:val="24"/>
                <w:lang w:val="en-GB"/>
              </w:rPr>
              <w:lastRenderedPageBreak/>
              <w:t>Descripti</w:t>
            </w:r>
            <w:r w:rsidR="00627849" w:rsidRPr="2D8B8C11">
              <w:rPr>
                <w:b/>
                <w:bCs/>
                <w:sz w:val="24"/>
                <w:szCs w:val="24"/>
                <w:lang w:val="en-GB"/>
              </w:rPr>
              <w:t xml:space="preserve">on of </w:t>
            </w:r>
            <w:r w:rsidR="00424069" w:rsidRPr="2D8B8C11">
              <w:rPr>
                <w:b/>
                <w:bCs/>
                <w:sz w:val="24"/>
                <w:szCs w:val="24"/>
                <w:lang w:val="en-GB"/>
              </w:rPr>
              <w:t xml:space="preserve">Planned </w:t>
            </w:r>
            <w:r w:rsidR="5662A67E" w:rsidRPr="2D8B8C11">
              <w:rPr>
                <w:b/>
                <w:bCs/>
                <w:sz w:val="24"/>
                <w:szCs w:val="24"/>
                <w:lang w:val="en-GB"/>
              </w:rPr>
              <w:t>Workshop</w:t>
            </w:r>
          </w:p>
        </w:tc>
        <w:tc>
          <w:tcPr>
            <w:tcW w:w="280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6DE92A0" w14:textId="77777777" w:rsidR="003A4262" w:rsidRPr="008B3CC5" w:rsidRDefault="003A4262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E333E5" w:rsidRPr="008B3CC5" w14:paraId="07F38688" w14:textId="77777777" w:rsidTr="2D8B8C11">
        <w:trPr>
          <w:trHeight w:val="198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0719E" w14:textId="77777777" w:rsidR="00E333E5" w:rsidRPr="008B3CC5" w:rsidRDefault="00E333E5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D97622" w:rsidRPr="008B3CC5" w14:paraId="4EEA6E6F" w14:textId="77777777" w:rsidTr="2D8B8C11">
        <w:trPr>
          <w:trHeight w:val="648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vAlign w:val="bottom"/>
          </w:tcPr>
          <w:p w14:paraId="5B999F5F" w14:textId="77777777" w:rsidR="00881351" w:rsidRDefault="00881351" w:rsidP="4B432626">
            <w:pPr>
              <w:rPr>
                <w:b/>
                <w:bCs/>
                <w:sz w:val="24"/>
                <w:szCs w:val="24"/>
                <w:lang w:val="en-GB"/>
              </w:rPr>
            </w:pPr>
          </w:p>
          <w:p w14:paraId="73B70291" w14:textId="0197E1CE" w:rsidR="0083243D" w:rsidRPr="0083243D" w:rsidRDefault="00C31F69" w:rsidP="66E4422A">
            <w:pPr>
              <w:rPr>
                <w:sz w:val="24"/>
                <w:szCs w:val="24"/>
                <w:lang w:val="en-GB"/>
              </w:rPr>
            </w:pPr>
            <w:r w:rsidRPr="2D8B8C11">
              <w:rPr>
                <w:b/>
                <w:bCs/>
                <w:sz w:val="24"/>
                <w:szCs w:val="24"/>
                <w:lang w:val="en-GB"/>
              </w:rPr>
              <w:t>Background information</w:t>
            </w:r>
            <w:r w:rsidR="003A4262" w:rsidRPr="2D8B8C11">
              <w:rPr>
                <w:b/>
                <w:bCs/>
                <w:sz w:val="24"/>
                <w:szCs w:val="24"/>
                <w:lang w:val="en-GB"/>
              </w:rPr>
              <w:t xml:space="preserve"> and rational</w:t>
            </w:r>
            <w:r w:rsidR="00F74299" w:rsidRPr="2D8B8C11">
              <w:rPr>
                <w:b/>
                <w:bCs/>
                <w:sz w:val="24"/>
                <w:szCs w:val="24"/>
                <w:lang w:val="en-GB"/>
              </w:rPr>
              <w:t>e</w:t>
            </w:r>
            <w:r w:rsidR="00491B87" w:rsidRPr="2D8B8C11">
              <w:rPr>
                <w:b/>
                <w:bCs/>
                <w:sz w:val="24"/>
                <w:szCs w:val="24"/>
                <w:lang w:val="en-GB"/>
              </w:rPr>
              <w:t xml:space="preserve"> for planned </w:t>
            </w:r>
            <w:r w:rsidR="273177E7" w:rsidRPr="2D8B8C11">
              <w:rPr>
                <w:b/>
                <w:bCs/>
                <w:sz w:val="24"/>
                <w:szCs w:val="24"/>
                <w:lang w:val="en-GB"/>
              </w:rPr>
              <w:t>workshop</w:t>
            </w:r>
            <w:r w:rsidR="0083243D" w:rsidRPr="2D8B8C11">
              <w:rPr>
                <w:b/>
                <w:bCs/>
                <w:sz w:val="24"/>
                <w:szCs w:val="24"/>
                <w:lang w:val="en-GB"/>
              </w:rPr>
              <w:t>.</w:t>
            </w:r>
            <w:r w:rsidR="00651B19" w:rsidRPr="2D8B8C11">
              <w:rPr>
                <w:b/>
                <w:bCs/>
                <w:sz w:val="24"/>
                <w:szCs w:val="24"/>
                <w:lang w:val="en-GB"/>
              </w:rPr>
              <w:t xml:space="preserve"> </w:t>
            </w:r>
            <w:r w:rsidR="0083243D" w:rsidRPr="2D8B8C11">
              <w:rPr>
                <w:sz w:val="24"/>
                <w:szCs w:val="24"/>
              </w:rPr>
              <w:t xml:space="preserve">What is the context and significance of the </w:t>
            </w:r>
            <w:r w:rsidR="1F0A0BDE" w:rsidRPr="2D8B8C11">
              <w:rPr>
                <w:sz w:val="24"/>
                <w:szCs w:val="24"/>
              </w:rPr>
              <w:t>workshop theme</w:t>
            </w:r>
            <w:r w:rsidR="0083243D" w:rsidRPr="2D8B8C11">
              <w:rPr>
                <w:sz w:val="24"/>
                <w:szCs w:val="24"/>
              </w:rPr>
              <w:t xml:space="preserve">? What gap in existing knowledge does this </w:t>
            </w:r>
            <w:r w:rsidR="0DCC262E" w:rsidRPr="2D8B8C11">
              <w:rPr>
                <w:sz w:val="24"/>
                <w:szCs w:val="24"/>
              </w:rPr>
              <w:t>workshop</w:t>
            </w:r>
            <w:r w:rsidR="0083243D" w:rsidRPr="2D8B8C11">
              <w:rPr>
                <w:sz w:val="24"/>
                <w:szCs w:val="24"/>
              </w:rPr>
              <w:t xml:space="preserve"> address? </w:t>
            </w:r>
          </w:p>
        </w:tc>
      </w:tr>
      <w:tr w:rsidR="00D97622" w:rsidRPr="008B3CC5" w14:paraId="716EBBCE" w14:textId="77777777" w:rsidTr="2D8B8C11">
        <w:trPr>
          <w:trHeight w:val="198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B789C" w14:textId="77777777" w:rsidR="00D97622" w:rsidRPr="008B3CC5" w:rsidRDefault="00D97622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</w:tbl>
    <w:p w14:paraId="6A286127" w14:textId="207A5148" w:rsidR="0083243D" w:rsidRDefault="0083243D">
      <w:pPr>
        <w:spacing w:before="0"/>
      </w:pPr>
    </w:p>
    <w:tbl>
      <w:tblPr>
        <w:tblStyle w:val="TableGrid"/>
        <w:tblW w:w="537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07"/>
      </w:tblGrid>
      <w:tr w:rsidR="00261EE3" w:rsidRPr="008B3CC5" w14:paraId="4BAD9DFC" w14:textId="77777777" w:rsidTr="2D8B8C11">
        <w:trPr>
          <w:trHeight w:val="300"/>
        </w:trPr>
        <w:tc>
          <w:tcPr>
            <w:tcW w:w="5000" w:type="pct"/>
            <w:tcBorders>
              <w:bottom w:val="single" w:sz="4" w:space="0" w:color="auto"/>
            </w:tcBorders>
          </w:tcPr>
          <w:p w14:paraId="73457BDC" w14:textId="3E30FA09" w:rsidR="00261EE3" w:rsidRPr="008B3CC5" w:rsidRDefault="00627849" w:rsidP="66E4422A">
            <w:pPr>
              <w:rPr>
                <w:b/>
                <w:bCs/>
                <w:sz w:val="24"/>
                <w:szCs w:val="24"/>
                <w:lang w:val="en-GB"/>
              </w:rPr>
            </w:pPr>
            <w:r w:rsidRPr="2D8B8C11">
              <w:rPr>
                <w:b/>
                <w:bCs/>
                <w:sz w:val="24"/>
                <w:szCs w:val="24"/>
                <w:lang w:val="en-GB"/>
              </w:rPr>
              <w:t xml:space="preserve">Objectives </w:t>
            </w:r>
            <w:r w:rsidR="00491B87" w:rsidRPr="2D8B8C11">
              <w:rPr>
                <w:b/>
                <w:bCs/>
                <w:sz w:val="24"/>
                <w:szCs w:val="24"/>
                <w:lang w:val="en-GB"/>
              </w:rPr>
              <w:t>for</w:t>
            </w:r>
            <w:r w:rsidR="0DC44CF4" w:rsidRPr="2D8B8C11">
              <w:rPr>
                <w:b/>
                <w:bCs/>
                <w:sz w:val="24"/>
                <w:szCs w:val="24"/>
                <w:lang w:val="en-GB"/>
              </w:rPr>
              <w:t xml:space="preserve"> </w:t>
            </w:r>
            <w:r w:rsidR="00491B87" w:rsidRPr="2D8B8C11">
              <w:rPr>
                <w:b/>
                <w:bCs/>
                <w:sz w:val="24"/>
                <w:szCs w:val="24"/>
                <w:lang w:val="en-GB"/>
              </w:rPr>
              <w:t xml:space="preserve">planned </w:t>
            </w:r>
            <w:r w:rsidR="47237D4F" w:rsidRPr="2D8B8C11">
              <w:rPr>
                <w:b/>
                <w:bCs/>
                <w:sz w:val="24"/>
                <w:szCs w:val="24"/>
                <w:lang w:val="en-GB"/>
              </w:rPr>
              <w:t>workshop</w:t>
            </w:r>
          </w:p>
        </w:tc>
      </w:tr>
      <w:tr w:rsidR="00261EE3" w:rsidRPr="008B3CC5" w14:paraId="166AB062" w14:textId="77777777" w:rsidTr="2D8B8C11">
        <w:trPr>
          <w:trHeight w:val="198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3CE36" w14:textId="77777777" w:rsidR="00261EE3" w:rsidRPr="008B3CC5" w:rsidRDefault="00261EE3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D97622" w:rsidRPr="008B3CC5" w14:paraId="50A837EF" w14:textId="77777777" w:rsidTr="2D8B8C11">
        <w:trPr>
          <w:trHeight w:val="702"/>
        </w:trPr>
        <w:tc>
          <w:tcPr>
            <w:tcW w:w="5000" w:type="pct"/>
            <w:tcBorders>
              <w:bottom w:val="single" w:sz="4" w:space="0" w:color="auto"/>
            </w:tcBorders>
            <w:vAlign w:val="bottom"/>
          </w:tcPr>
          <w:p w14:paraId="4027C473" w14:textId="03923C2F" w:rsidR="00D97622" w:rsidRPr="008B3CC5" w:rsidRDefault="00D97622" w:rsidP="4B432626">
            <w:pPr>
              <w:rPr>
                <w:b/>
                <w:bCs/>
                <w:sz w:val="24"/>
                <w:szCs w:val="24"/>
                <w:lang w:val="en-GB"/>
              </w:rPr>
            </w:pPr>
            <w:r w:rsidRPr="2D8B8C11">
              <w:rPr>
                <w:b/>
                <w:bCs/>
                <w:sz w:val="24"/>
                <w:szCs w:val="24"/>
                <w:lang w:val="en-GB"/>
              </w:rPr>
              <w:t>Specific expectations and/or deliverable product</w:t>
            </w:r>
            <w:r w:rsidR="00F41AB9" w:rsidRPr="2D8B8C11">
              <w:rPr>
                <w:b/>
                <w:bCs/>
                <w:sz w:val="24"/>
                <w:szCs w:val="24"/>
                <w:lang w:val="en-GB"/>
              </w:rPr>
              <w:t>s</w:t>
            </w:r>
            <w:r w:rsidRPr="2D8B8C11">
              <w:rPr>
                <w:b/>
                <w:bCs/>
                <w:sz w:val="24"/>
                <w:szCs w:val="24"/>
                <w:lang w:val="en-GB"/>
              </w:rPr>
              <w:t xml:space="preserve"> resulting from the </w:t>
            </w:r>
            <w:r w:rsidR="374878E6" w:rsidRPr="2D8B8C11">
              <w:rPr>
                <w:b/>
                <w:bCs/>
                <w:sz w:val="24"/>
                <w:szCs w:val="24"/>
                <w:lang w:val="en-GB"/>
              </w:rPr>
              <w:t>workshop</w:t>
            </w:r>
          </w:p>
        </w:tc>
      </w:tr>
      <w:tr w:rsidR="00D97622" w:rsidRPr="008B3CC5" w14:paraId="6DDA2BD5" w14:textId="77777777" w:rsidTr="2D8B8C11">
        <w:trPr>
          <w:trHeight w:val="1984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4861BB" w14:textId="77777777" w:rsidR="00D97622" w:rsidRPr="008B3CC5" w:rsidRDefault="00D97622" w:rsidP="00D97622">
            <w:pPr>
              <w:rPr>
                <w:rFonts w:cstheme="minorHAnsi"/>
                <w:b/>
                <w:sz w:val="24"/>
                <w:szCs w:val="24"/>
                <w:lang w:val="en-GB"/>
              </w:rPr>
            </w:pPr>
          </w:p>
        </w:tc>
      </w:tr>
    </w:tbl>
    <w:p w14:paraId="1543903B" w14:textId="5586E2B8" w:rsidR="001012FC" w:rsidRDefault="001012FC">
      <w:pPr>
        <w:rPr>
          <w:rFonts w:ascii="Figtree" w:hAnsi="Figtree"/>
          <w:lang w:val="en-GB"/>
        </w:rPr>
      </w:pPr>
    </w:p>
    <w:p w14:paraId="32B48410" w14:textId="77777777" w:rsidR="001012FC" w:rsidRDefault="001012FC">
      <w:pPr>
        <w:spacing w:before="0"/>
        <w:rPr>
          <w:rFonts w:ascii="Figtree" w:hAnsi="Figtree"/>
          <w:lang w:val="en-GB"/>
        </w:rPr>
      </w:pPr>
      <w:r>
        <w:rPr>
          <w:rFonts w:ascii="Figtree" w:hAnsi="Figtree"/>
          <w:lang w:val="en-GB"/>
        </w:rPr>
        <w:br w:type="page"/>
      </w:r>
    </w:p>
    <w:p w14:paraId="3B55616A" w14:textId="77777777" w:rsidR="00784282" w:rsidRPr="008B3CC5" w:rsidRDefault="00784282">
      <w:pPr>
        <w:rPr>
          <w:rFonts w:ascii="Figtree" w:hAnsi="Figtree"/>
          <w:lang w:val="en-GB"/>
        </w:rPr>
      </w:pPr>
    </w:p>
    <w:tbl>
      <w:tblPr>
        <w:tblStyle w:val="TableGrid"/>
        <w:tblW w:w="534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5"/>
        <w:gridCol w:w="3690"/>
      </w:tblGrid>
      <w:tr w:rsidR="00D97622" w:rsidRPr="008B3CC5" w14:paraId="615D19BE" w14:textId="77777777" w:rsidTr="6DAC1034">
        <w:trPr>
          <w:trHeight w:val="581"/>
        </w:trPr>
        <w:tc>
          <w:tcPr>
            <w:tcW w:w="5000" w:type="pct"/>
            <w:gridSpan w:val="2"/>
            <w:shd w:val="clear" w:color="auto" w:fill="5AA2AE" w:themeFill="accent5"/>
            <w:vAlign w:val="bottom"/>
          </w:tcPr>
          <w:p w14:paraId="1821BD05" w14:textId="7DDE86CA" w:rsidR="00D97622" w:rsidRPr="008B3CC5" w:rsidRDefault="00D97622">
            <w:pPr>
              <w:pStyle w:val="Heading1"/>
              <w:rPr>
                <w:rFonts w:ascii="Figtree" w:hAnsi="Figtree"/>
                <w:lang w:val="en-GB"/>
              </w:rPr>
            </w:pPr>
            <w:r w:rsidRPr="008B3CC5">
              <w:rPr>
                <w:rFonts w:ascii="Figtree" w:hAnsi="Figtree"/>
                <w:color w:val="FFFFFF" w:themeColor="background1"/>
                <w:lang w:val="en-GB"/>
              </w:rPr>
              <w:t>Participants</w:t>
            </w:r>
          </w:p>
        </w:tc>
      </w:tr>
      <w:tr w:rsidR="00EC18CE" w:rsidRPr="008B3CC5" w14:paraId="60C7BA2B" w14:textId="77777777" w:rsidTr="009D3C06">
        <w:trPr>
          <w:trHeight w:val="577"/>
        </w:trPr>
        <w:tc>
          <w:tcPr>
            <w:tcW w:w="3087" w:type="pct"/>
            <w:vAlign w:val="bottom"/>
          </w:tcPr>
          <w:p w14:paraId="4BB17F51" w14:textId="7235AAD2" w:rsidR="00D97622" w:rsidRPr="008B3CC5" w:rsidRDefault="00D97622" w:rsidP="4B432626">
            <w:pPr>
              <w:pStyle w:val="NormalIndent"/>
              <w:ind w:left="0"/>
              <w:rPr>
                <w:b/>
                <w:bCs/>
                <w:sz w:val="24"/>
                <w:szCs w:val="24"/>
                <w:lang w:val="en-GB"/>
              </w:rPr>
            </w:pPr>
            <w:r w:rsidRPr="008B3CC5">
              <w:rPr>
                <w:b/>
                <w:bCs/>
                <w:sz w:val="24"/>
                <w:szCs w:val="24"/>
                <w:lang w:val="en-GB"/>
              </w:rPr>
              <w:t xml:space="preserve">How many </w:t>
            </w:r>
            <w:r w:rsidR="00CB7AAE" w:rsidRPr="008B3CC5">
              <w:rPr>
                <w:b/>
                <w:bCs/>
                <w:sz w:val="24"/>
                <w:szCs w:val="24"/>
                <w:lang w:val="en-GB"/>
              </w:rPr>
              <w:t>p</w:t>
            </w:r>
            <w:r w:rsidRPr="008B3CC5">
              <w:rPr>
                <w:b/>
                <w:bCs/>
                <w:sz w:val="24"/>
                <w:szCs w:val="24"/>
                <w:lang w:val="en-GB"/>
              </w:rPr>
              <w:t xml:space="preserve">articipants are expected for your </w:t>
            </w:r>
            <w:r w:rsidR="009D3C06">
              <w:rPr>
                <w:b/>
                <w:bCs/>
                <w:sz w:val="24"/>
                <w:szCs w:val="24"/>
                <w:lang w:val="en-GB"/>
              </w:rPr>
              <w:t>workshop</w:t>
            </w:r>
            <w:r w:rsidRPr="008B3CC5">
              <w:rPr>
                <w:b/>
                <w:bCs/>
                <w:sz w:val="24"/>
                <w:szCs w:val="24"/>
                <w:lang w:val="en-GB"/>
              </w:rPr>
              <w:t>?</w:t>
            </w:r>
          </w:p>
        </w:tc>
        <w:tc>
          <w:tcPr>
            <w:tcW w:w="1913" w:type="pct"/>
            <w:tcBorders>
              <w:bottom w:val="single" w:sz="4" w:space="0" w:color="auto"/>
            </w:tcBorders>
            <w:vAlign w:val="bottom"/>
          </w:tcPr>
          <w:p w14:paraId="736E127A" w14:textId="77777777" w:rsidR="00C71971" w:rsidRPr="008B3CC5" w:rsidRDefault="00C71971" w:rsidP="4B432626">
            <w:pPr>
              <w:rPr>
                <w:sz w:val="24"/>
                <w:szCs w:val="24"/>
                <w:lang w:val="en-GB"/>
              </w:rPr>
            </w:pPr>
          </w:p>
        </w:tc>
      </w:tr>
      <w:tr w:rsidR="00BE471D" w:rsidRPr="008B3CC5" w14:paraId="4FAA0A19" w14:textId="77777777" w:rsidTr="6DAC1034">
        <w:trPr>
          <w:trHeight w:val="518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vAlign w:val="bottom"/>
          </w:tcPr>
          <w:p w14:paraId="2CB4AE43" w14:textId="77777777" w:rsidR="0083243D" w:rsidRDefault="0083243D">
            <w:pPr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</w:p>
          <w:p w14:paraId="09C1175D" w14:textId="73CD7955" w:rsidR="00BE471D" w:rsidRPr="008B3CC5" w:rsidRDefault="00EC18CE">
            <w:pPr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8B3CC5">
              <w:rPr>
                <w:rFonts w:cstheme="minorHAnsi"/>
                <w:b/>
                <w:bCs/>
                <w:sz w:val="24"/>
                <w:szCs w:val="24"/>
                <w:lang w:val="en-GB"/>
              </w:rPr>
              <w:t>Are there any specific participants you plan to invite?</w:t>
            </w:r>
            <w:r w:rsidR="00F5307B" w:rsidRPr="008B3CC5">
              <w:rPr>
                <w:rFonts w:cstheme="minorHAnsi"/>
                <w:b/>
                <w:bCs/>
                <w:sz w:val="24"/>
                <w:szCs w:val="24"/>
                <w:lang w:val="en-GB"/>
              </w:rPr>
              <w:t xml:space="preserve"> </w:t>
            </w:r>
            <w:r w:rsidR="004428A4" w:rsidRPr="008B3CC5">
              <w:rPr>
                <w:rFonts w:cstheme="minorHAnsi"/>
                <w:sz w:val="24"/>
                <w:szCs w:val="24"/>
                <w:lang w:val="en-GB"/>
              </w:rPr>
              <w:t>Please</w:t>
            </w:r>
            <w:r w:rsidR="00D30B51" w:rsidRPr="008B3CC5">
              <w:rPr>
                <w:rFonts w:cstheme="minorHAnsi"/>
                <w:sz w:val="24"/>
                <w:szCs w:val="24"/>
                <w:lang w:val="en-GB"/>
              </w:rPr>
              <w:t xml:space="preserve"> include</w:t>
            </w:r>
            <w:r w:rsidR="00083DA4" w:rsidRPr="008B3CC5">
              <w:rPr>
                <w:rFonts w:cstheme="minorHAnsi"/>
                <w:sz w:val="24"/>
                <w:szCs w:val="24"/>
                <w:lang w:val="en-GB"/>
              </w:rPr>
              <w:t xml:space="preserve"> name, affiliation and </w:t>
            </w:r>
            <w:r w:rsidR="007A4D96" w:rsidRPr="008B3CC5">
              <w:rPr>
                <w:rFonts w:cstheme="minorHAnsi"/>
                <w:sz w:val="24"/>
                <w:szCs w:val="24"/>
                <w:lang w:val="en-GB"/>
              </w:rPr>
              <w:t xml:space="preserve">website of </w:t>
            </w:r>
            <w:r w:rsidR="008D623E" w:rsidRPr="008B3CC5">
              <w:rPr>
                <w:rFonts w:cstheme="minorHAnsi"/>
                <w:sz w:val="24"/>
                <w:szCs w:val="24"/>
                <w:lang w:val="en-GB"/>
              </w:rPr>
              <w:t>known participants and</w:t>
            </w:r>
            <w:r w:rsidR="00D30B51" w:rsidRPr="008B3CC5">
              <w:rPr>
                <w:rFonts w:cstheme="minorHAnsi"/>
                <w:sz w:val="24"/>
                <w:szCs w:val="24"/>
                <w:lang w:val="en-GB"/>
              </w:rPr>
              <w:t xml:space="preserve"> </w:t>
            </w:r>
            <w:r w:rsidR="004428A4" w:rsidRPr="008B3CC5">
              <w:rPr>
                <w:rFonts w:cstheme="minorHAnsi"/>
                <w:sz w:val="24"/>
                <w:szCs w:val="24"/>
                <w:lang w:val="en-GB"/>
              </w:rPr>
              <w:t xml:space="preserve">indicate </w:t>
            </w:r>
            <w:r w:rsidR="00564FAE" w:rsidRPr="008B3CC5">
              <w:rPr>
                <w:rFonts w:cstheme="minorHAnsi"/>
                <w:sz w:val="24"/>
                <w:szCs w:val="24"/>
                <w:lang w:val="en-GB"/>
              </w:rPr>
              <w:t>any</w:t>
            </w:r>
            <w:r w:rsidR="004428A4" w:rsidRPr="008B3CC5">
              <w:rPr>
                <w:rFonts w:cstheme="minorHAnsi"/>
                <w:sz w:val="24"/>
                <w:szCs w:val="24"/>
                <w:lang w:val="en-GB"/>
              </w:rPr>
              <w:t xml:space="preserve"> participants</w:t>
            </w:r>
            <w:r w:rsidR="00564FAE" w:rsidRPr="008B3CC5">
              <w:rPr>
                <w:rFonts w:cstheme="minorHAnsi"/>
                <w:sz w:val="24"/>
                <w:szCs w:val="24"/>
                <w:lang w:val="en-GB"/>
              </w:rPr>
              <w:t xml:space="preserve"> that</w:t>
            </w:r>
            <w:r w:rsidR="004428A4" w:rsidRPr="008B3CC5">
              <w:rPr>
                <w:rFonts w:cstheme="minorHAnsi"/>
                <w:sz w:val="24"/>
                <w:szCs w:val="24"/>
                <w:lang w:val="en-GB"/>
              </w:rPr>
              <w:t xml:space="preserve"> have already </w:t>
            </w:r>
            <w:r w:rsidR="00AD476D" w:rsidRPr="008B3CC5">
              <w:rPr>
                <w:rFonts w:cstheme="minorHAnsi"/>
                <w:sz w:val="24"/>
                <w:szCs w:val="24"/>
                <w:lang w:val="en-GB"/>
              </w:rPr>
              <w:t>expressed interest</w:t>
            </w:r>
            <w:r w:rsidR="00535E3F" w:rsidRPr="008B3CC5">
              <w:rPr>
                <w:rFonts w:cstheme="minorHAnsi"/>
                <w:sz w:val="24"/>
                <w:szCs w:val="24"/>
                <w:lang w:val="en-GB"/>
              </w:rPr>
              <w:t xml:space="preserve"> and availability</w:t>
            </w:r>
            <w:r w:rsidR="00AD476D" w:rsidRPr="008B3CC5">
              <w:rPr>
                <w:rFonts w:cstheme="minorHAnsi"/>
                <w:sz w:val="24"/>
                <w:szCs w:val="24"/>
                <w:lang w:val="en-GB"/>
              </w:rPr>
              <w:t xml:space="preserve"> in attending</w:t>
            </w:r>
            <w:r w:rsidR="00535E3F" w:rsidRPr="008B3CC5">
              <w:rPr>
                <w:rFonts w:cstheme="minorHAnsi"/>
                <w:sz w:val="24"/>
                <w:szCs w:val="24"/>
                <w:lang w:val="en-GB"/>
              </w:rPr>
              <w:t>.</w:t>
            </w:r>
          </w:p>
        </w:tc>
      </w:tr>
      <w:tr w:rsidR="00BE471D" w:rsidRPr="008B3CC5" w14:paraId="623098D8" w14:textId="77777777" w:rsidTr="00B54775">
        <w:trPr>
          <w:trHeight w:val="198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29810" w14:textId="77777777" w:rsidR="00BE471D" w:rsidRPr="008B3CC5" w:rsidRDefault="00BE471D" w:rsidP="00B54775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D97622" w:rsidRPr="008B3CC5" w14:paraId="75D71232" w14:textId="77777777" w:rsidTr="6DAC1034">
        <w:trPr>
          <w:trHeight w:val="1076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vAlign w:val="bottom"/>
          </w:tcPr>
          <w:p w14:paraId="495FA8AF" w14:textId="199F2D85" w:rsidR="00D97622" w:rsidRPr="008B3CC5" w:rsidRDefault="00DF0983" w:rsidP="6DAC1034">
            <w:pPr>
              <w:rPr>
                <w:sz w:val="24"/>
                <w:szCs w:val="24"/>
                <w:lang w:val="en-GB"/>
              </w:rPr>
            </w:pPr>
            <w:r w:rsidRPr="6DAC1034">
              <w:rPr>
                <w:b/>
                <w:bCs/>
                <w:sz w:val="24"/>
                <w:szCs w:val="24"/>
                <w:lang w:val="en-GB"/>
              </w:rPr>
              <w:t>Could</w:t>
            </w:r>
            <w:r w:rsidR="00EC18CE" w:rsidRPr="6DAC1034">
              <w:rPr>
                <w:b/>
                <w:bCs/>
                <w:sz w:val="24"/>
                <w:szCs w:val="24"/>
                <w:lang w:val="en-GB"/>
              </w:rPr>
              <w:t xml:space="preserve"> others attend at their own expense?</w:t>
            </w:r>
            <w:r w:rsidR="00EC18CE" w:rsidRPr="6DAC1034">
              <w:rPr>
                <w:sz w:val="24"/>
                <w:szCs w:val="24"/>
                <w:lang w:val="en-GB"/>
              </w:rPr>
              <w:t xml:space="preserve">  If so, how many </w:t>
            </w:r>
            <w:r w:rsidR="469E2640" w:rsidRPr="6DAC1034">
              <w:rPr>
                <w:sz w:val="24"/>
                <w:szCs w:val="24"/>
                <w:lang w:val="en-GB"/>
              </w:rPr>
              <w:t xml:space="preserve">such additional </w:t>
            </w:r>
            <w:r w:rsidR="00EC18CE" w:rsidRPr="6DAC1034">
              <w:rPr>
                <w:sz w:val="24"/>
                <w:szCs w:val="24"/>
                <w:lang w:val="en-GB"/>
              </w:rPr>
              <w:t>places would be available? If not, please expand on the reason why.</w:t>
            </w:r>
          </w:p>
        </w:tc>
      </w:tr>
      <w:tr w:rsidR="00D97622" w:rsidRPr="008B3CC5" w14:paraId="353774A0" w14:textId="77777777" w:rsidTr="6DAC1034">
        <w:trPr>
          <w:trHeight w:val="198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1F316" w14:textId="77777777" w:rsidR="00D97622" w:rsidRPr="008B3CC5" w:rsidRDefault="00D97622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737B95" w:rsidRPr="008B3CC5" w14:paraId="1970ABBF" w14:textId="77777777" w:rsidTr="6DAC10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76"/>
        </w:trPr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D7D0C3" w14:textId="62C81A81" w:rsidR="00737B95" w:rsidRPr="008B3CC5" w:rsidRDefault="00016F35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8B3CC5">
              <w:rPr>
                <w:rFonts w:cstheme="minorHAnsi"/>
                <w:b/>
                <w:bCs/>
                <w:sz w:val="24"/>
                <w:szCs w:val="24"/>
                <w:lang w:val="en-GB"/>
              </w:rPr>
              <w:t xml:space="preserve">Would your </w:t>
            </w:r>
            <w:r w:rsidR="008C778E">
              <w:rPr>
                <w:rFonts w:cstheme="minorHAnsi"/>
                <w:b/>
                <w:bCs/>
                <w:sz w:val="24"/>
                <w:szCs w:val="24"/>
                <w:lang w:val="en-GB"/>
              </w:rPr>
              <w:t>workshop</w:t>
            </w:r>
            <w:r w:rsidRPr="008B3CC5">
              <w:rPr>
                <w:rFonts w:cstheme="minorHAnsi"/>
                <w:b/>
                <w:bCs/>
                <w:sz w:val="24"/>
                <w:szCs w:val="24"/>
                <w:lang w:val="en-GB"/>
              </w:rPr>
              <w:t xml:space="preserve"> be suitable to </w:t>
            </w:r>
            <w:r w:rsidR="003D284C" w:rsidRPr="008B3CC5">
              <w:rPr>
                <w:rFonts w:cstheme="minorHAnsi"/>
                <w:b/>
                <w:bCs/>
                <w:sz w:val="24"/>
                <w:szCs w:val="24"/>
                <w:lang w:val="en-GB"/>
              </w:rPr>
              <w:t xml:space="preserve">be </w:t>
            </w:r>
            <w:r w:rsidRPr="008B3CC5">
              <w:rPr>
                <w:rFonts w:cstheme="minorHAnsi"/>
                <w:b/>
                <w:bCs/>
                <w:sz w:val="24"/>
                <w:szCs w:val="24"/>
                <w:lang w:val="en-GB"/>
              </w:rPr>
              <w:t>ma</w:t>
            </w:r>
            <w:r w:rsidR="003D284C" w:rsidRPr="008B3CC5">
              <w:rPr>
                <w:rFonts w:cstheme="minorHAnsi"/>
                <w:b/>
                <w:bCs/>
                <w:sz w:val="24"/>
                <w:szCs w:val="24"/>
                <w:lang w:val="en-GB"/>
              </w:rPr>
              <w:t>de</w:t>
            </w:r>
            <w:r w:rsidRPr="008B3CC5">
              <w:rPr>
                <w:rFonts w:cstheme="minorHAnsi"/>
                <w:b/>
                <w:bCs/>
                <w:sz w:val="24"/>
                <w:szCs w:val="24"/>
                <w:lang w:val="en-GB"/>
              </w:rPr>
              <w:t xml:space="preserve"> available </w:t>
            </w:r>
            <w:r w:rsidR="00A56D50" w:rsidRPr="008B3CC5">
              <w:rPr>
                <w:rFonts w:cstheme="minorHAnsi"/>
                <w:b/>
                <w:bCs/>
                <w:sz w:val="24"/>
                <w:szCs w:val="24"/>
                <w:lang w:val="en-GB"/>
              </w:rPr>
              <w:t>for remote participation</w:t>
            </w:r>
            <w:r w:rsidR="006D206F" w:rsidRPr="008B3CC5">
              <w:rPr>
                <w:rFonts w:cstheme="minorHAnsi"/>
                <w:b/>
                <w:bCs/>
                <w:sz w:val="24"/>
                <w:szCs w:val="24"/>
                <w:lang w:val="en-GB"/>
              </w:rPr>
              <w:t xml:space="preserve">? </w:t>
            </w:r>
            <w:r w:rsidR="006D206F" w:rsidRPr="008B3CC5">
              <w:rPr>
                <w:rFonts w:cstheme="minorHAnsi"/>
                <w:sz w:val="24"/>
                <w:szCs w:val="24"/>
                <w:lang w:val="en-GB"/>
              </w:rPr>
              <w:t xml:space="preserve">Such as </w:t>
            </w:r>
            <w:r w:rsidR="00B215B1" w:rsidRPr="008B3CC5">
              <w:rPr>
                <w:rFonts w:cstheme="minorHAnsi"/>
                <w:sz w:val="24"/>
                <w:szCs w:val="24"/>
                <w:lang w:val="en-GB"/>
              </w:rPr>
              <w:t>livestreams</w:t>
            </w:r>
            <w:r w:rsidRPr="008B3CC5">
              <w:rPr>
                <w:rFonts w:cstheme="minorHAnsi"/>
                <w:sz w:val="24"/>
                <w:szCs w:val="24"/>
                <w:lang w:val="en-GB"/>
              </w:rPr>
              <w:t xml:space="preserve"> or recordings of talks</w:t>
            </w:r>
            <w:r w:rsidR="00BB1085" w:rsidRPr="008B3CC5">
              <w:rPr>
                <w:rFonts w:cstheme="minorHAnsi"/>
                <w:sz w:val="24"/>
                <w:szCs w:val="24"/>
                <w:lang w:val="en-GB"/>
              </w:rPr>
              <w:t>, or submissions of external questions</w:t>
            </w:r>
            <w:r w:rsidR="00C44C9C" w:rsidRPr="008B3CC5">
              <w:rPr>
                <w:rFonts w:cstheme="minorHAnsi"/>
                <w:sz w:val="24"/>
                <w:szCs w:val="24"/>
                <w:lang w:val="en-GB"/>
              </w:rPr>
              <w:t>. If not, please expand on the reason why.</w:t>
            </w:r>
          </w:p>
        </w:tc>
      </w:tr>
      <w:tr w:rsidR="00737B95" w:rsidRPr="008B3CC5" w14:paraId="5C78CA43" w14:textId="77777777" w:rsidTr="6DAC10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8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98F3D" w14:textId="77777777" w:rsidR="00737B95" w:rsidRPr="008B3CC5" w:rsidRDefault="00737B95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</w:tbl>
    <w:p w14:paraId="38E47635" w14:textId="65F719ED" w:rsidR="001012FC" w:rsidRDefault="001012FC" w:rsidP="00F61CB5">
      <w:pPr>
        <w:spacing w:before="0"/>
        <w:rPr>
          <w:rFonts w:ascii="Speak Pro" w:hAnsi="Speak Pro"/>
          <w:lang w:val="en-GB"/>
        </w:rPr>
      </w:pPr>
    </w:p>
    <w:p w14:paraId="53AA969A" w14:textId="77777777" w:rsidR="001012FC" w:rsidRDefault="001012FC">
      <w:pPr>
        <w:spacing w:before="0"/>
        <w:rPr>
          <w:rFonts w:ascii="Speak Pro" w:hAnsi="Speak Pro"/>
          <w:lang w:val="en-GB"/>
        </w:rPr>
      </w:pPr>
      <w:r>
        <w:rPr>
          <w:rFonts w:ascii="Speak Pro" w:hAnsi="Speak Pro"/>
          <w:lang w:val="en-GB"/>
        </w:rPr>
        <w:br w:type="page"/>
      </w:r>
    </w:p>
    <w:p w14:paraId="755C034A" w14:textId="77777777" w:rsidR="000172E5" w:rsidRPr="008B3CC5" w:rsidRDefault="000172E5" w:rsidP="00F61CB5">
      <w:pPr>
        <w:spacing w:before="0"/>
        <w:rPr>
          <w:rFonts w:ascii="Speak Pro" w:hAnsi="Speak Pro"/>
          <w:lang w:val="en-GB"/>
        </w:rPr>
      </w:pPr>
    </w:p>
    <w:tbl>
      <w:tblPr>
        <w:tblStyle w:val="TableGrid"/>
        <w:tblW w:w="534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17"/>
        <w:gridCol w:w="23"/>
      </w:tblGrid>
      <w:tr w:rsidR="00D97622" w:rsidRPr="008B3CC5" w14:paraId="552C6C55" w14:textId="77777777" w:rsidTr="001012FC">
        <w:trPr>
          <w:gridAfter w:val="1"/>
          <w:wAfter w:w="12" w:type="pct"/>
        </w:trPr>
        <w:tc>
          <w:tcPr>
            <w:tcW w:w="4988" w:type="pct"/>
            <w:shd w:val="clear" w:color="auto" w:fill="5AA2AE" w:themeFill="accent5"/>
            <w:vAlign w:val="bottom"/>
          </w:tcPr>
          <w:p w14:paraId="21EE7C8A" w14:textId="77777777" w:rsidR="00D97622" w:rsidRPr="008B3CC5" w:rsidRDefault="00D97622">
            <w:pPr>
              <w:pStyle w:val="Heading1"/>
              <w:rPr>
                <w:rFonts w:ascii="Figtree" w:hAnsi="Figtree"/>
                <w:lang w:val="en-GB"/>
              </w:rPr>
            </w:pPr>
            <w:r w:rsidRPr="008B3CC5">
              <w:rPr>
                <w:rFonts w:ascii="Figtree" w:hAnsi="Figtree"/>
                <w:color w:val="FFFFFF" w:themeColor="background1"/>
                <w:lang w:val="en-GB"/>
              </w:rPr>
              <w:t>Additional Information</w:t>
            </w:r>
          </w:p>
        </w:tc>
      </w:tr>
      <w:tr w:rsidR="00D97622" w:rsidRPr="008B3CC5" w14:paraId="252FEC34" w14:textId="77777777" w:rsidTr="001012FC">
        <w:trPr>
          <w:gridAfter w:val="1"/>
          <w:wAfter w:w="12" w:type="pct"/>
          <w:trHeight w:val="1175"/>
        </w:trPr>
        <w:tc>
          <w:tcPr>
            <w:tcW w:w="4988" w:type="pct"/>
            <w:tcBorders>
              <w:bottom w:val="single" w:sz="4" w:space="0" w:color="auto"/>
            </w:tcBorders>
            <w:vAlign w:val="bottom"/>
          </w:tcPr>
          <w:p w14:paraId="0359C039" w14:textId="636C3AF3" w:rsidR="00D97622" w:rsidRPr="008B3CC5" w:rsidRDefault="00D97622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8B3CC5">
              <w:rPr>
                <w:rFonts w:cstheme="minorHAnsi"/>
                <w:b/>
                <w:bCs/>
                <w:sz w:val="24"/>
                <w:szCs w:val="24"/>
                <w:lang w:val="en-GB"/>
              </w:rPr>
              <w:t xml:space="preserve">The Global Research Centre for Diverse Intelligences is dedicated to fostering equality, diversity, and inclusion. </w:t>
            </w:r>
            <w:r w:rsidRPr="008B3CC5">
              <w:rPr>
                <w:rFonts w:cstheme="minorHAnsi"/>
                <w:sz w:val="24"/>
                <w:szCs w:val="24"/>
                <w:lang w:val="en-GB"/>
              </w:rPr>
              <w:t>You may use this space to highlight how your event will strive to address a balance</w:t>
            </w:r>
            <w:r w:rsidR="005B67E8" w:rsidRPr="008B3CC5">
              <w:rPr>
                <w:rFonts w:cstheme="minorHAnsi"/>
                <w:sz w:val="24"/>
                <w:szCs w:val="24"/>
                <w:lang w:val="en-GB"/>
              </w:rPr>
              <w:t xml:space="preserve"> of partici</w:t>
            </w:r>
            <w:r w:rsidR="00F5307B" w:rsidRPr="008B3CC5">
              <w:rPr>
                <w:rFonts w:cstheme="minorHAnsi"/>
                <w:sz w:val="24"/>
                <w:szCs w:val="24"/>
                <w:lang w:val="en-GB"/>
              </w:rPr>
              <w:t>pants from different career stages and backgrounds</w:t>
            </w:r>
            <w:r w:rsidRPr="008B3CC5">
              <w:rPr>
                <w:rFonts w:cstheme="minorHAnsi"/>
                <w:sz w:val="24"/>
                <w:szCs w:val="24"/>
                <w:lang w:val="en-GB"/>
              </w:rPr>
              <w:t>.</w:t>
            </w:r>
          </w:p>
        </w:tc>
      </w:tr>
      <w:tr w:rsidR="00D97622" w:rsidRPr="008B3CC5" w14:paraId="25398D05" w14:textId="77777777" w:rsidTr="00873AC1">
        <w:trPr>
          <w:gridAfter w:val="1"/>
          <w:wAfter w:w="12" w:type="pct"/>
          <w:trHeight w:val="3379"/>
        </w:trPr>
        <w:tc>
          <w:tcPr>
            <w:tcW w:w="49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541C9" w14:textId="77777777" w:rsidR="00D97622" w:rsidRPr="008B3CC5" w:rsidRDefault="00D97622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7158DD" w:rsidRPr="008B3CC5" w14:paraId="173A8E80" w14:textId="77777777" w:rsidTr="001012FC">
        <w:trPr>
          <w:trHeight w:val="792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vAlign w:val="bottom"/>
          </w:tcPr>
          <w:p w14:paraId="1A179EFA" w14:textId="28CD63D1" w:rsidR="007158DD" w:rsidRPr="008B3CC5" w:rsidRDefault="007158DD" w:rsidP="007158DD">
            <w:pPr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8B3CC5">
              <w:rPr>
                <w:rFonts w:cstheme="minorHAnsi"/>
                <w:b/>
                <w:bCs/>
                <w:sz w:val="24"/>
                <w:szCs w:val="24"/>
                <w:lang w:val="en-GB"/>
              </w:rPr>
              <w:t>Please share any additional information you would like us to consider while evaluating your proposal</w:t>
            </w:r>
            <w:r w:rsidR="00D97EF1" w:rsidRPr="008B3CC5">
              <w:rPr>
                <w:rFonts w:cstheme="minorHAnsi"/>
                <w:b/>
                <w:bCs/>
                <w:sz w:val="24"/>
                <w:szCs w:val="24"/>
                <w:lang w:val="en-GB"/>
              </w:rPr>
              <w:t>.</w:t>
            </w:r>
          </w:p>
        </w:tc>
      </w:tr>
      <w:tr w:rsidR="007158DD" w:rsidRPr="008B3CC5" w14:paraId="579E7FE3" w14:textId="77777777" w:rsidTr="00873AC1">
        <w:trPr>
          <w:trHeight w:val="370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9E838" w14:textId="77777777" w:rsidR="007158DD" w:rsidRPr="008B3CC5" w:rsidRDefault="007158DD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</w:tbl>
    <w:p w14:paraId="0D96686C" w14:textId="77777777" w:rsidR="000172E5" w:rsidRPr="008B3CC5" w:rsidRDefault="000172E5" w:rsidP="00637200">
      <w:pPr>
        <w:rPr>
          <w:rFonts w:ascii="Speak Pro" w:hAnsi="Speak Pro"/>
          <w:lang w:val="en-GB"/>
        </w:rPr>
      </w:pPr>
    </w:p>
    <w:sectPr w:rsidR="000172E5" w:rsidRPr="008B3CC5" w:rsidSect="00984A13">
      <w:headerReference w:type="default" r:id="rId10"/>
      <w:footerReference w:type="default" r:id="rId11"/>
      <w:pgSz w:w="11906" w:h="16838" w:code="9"/>
      <w:pgMar w:top="1440" w:right="1440" w:bottom="1440" w:left="1440" w:header="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B8AE80" w14:textId="77777777" w:rsidR="008873FF" w:rsidRDefault="008873FF" w:rsidP="000172E5">
      <w:pPr>
        <w:spacing w:after="0" w:line="240" w:lineRule="auto"/>
      </w:pPr>
      <w:r>
        <w:separator/>
      </w:r>
    </w:p>
  </w:endnote>
  <w:endnote w:type="continuationSeparator" w:id="0">
    <w:p w14:paraId="1D77295B" w14:textId="77777777" w:rsidR="008873FF" w:rsidRDefault="008873F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77350FD-7074-49B8-8C6A-BADB70B98EED}"/>
    <w:embedBold r:id="rId2" w:fontKey="{B9C91FC2-203C-49AE-8649-79164BDD92B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7BAD1FF-1E66-40E8-8306-957AE28C4E79}"/>
    <w:embedBold r:id="rId4" w:fontKey="{E70C2BE8-3BC5-4BDA-8B1E-110A8929632D}"/>
    <w:embedItalic r:id="rId5" w:fontKey="{2F6A0772-32E9-4E86-B051-AA17644D7B2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2EB687D-EC0C-4149-BC1E-DA59077B927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5D43B74-0180-4155-BDE5-EB844547DE71}"/>
  </w:font>
  <w:font w:name="Figtree">
    <w:altName w:val="Cambria"/>
    <w:panose1 w:val="00000000000000000000"/>
    <w:charset w:val="00"/>
    <w:family w:val="auto"/>
    <w:pitch w:val="variable"/>
    <w:sig w:usb0="A000006F" w:usb1="0000007B" w:usb2="00000000" w:usb3="00000000" w:csb0="00000093" w:csb1="00000000"/>
    <w:embedRegular r:id="rId8" w:fontKey="{524A8630-5447-4277-B3AC-35A3605107EF}"/>
    <w:embedBold r:id="rId9" w:fontKey="{52D091F3-D7E1-4F40-ADA3-DFF52F4E72C6}"/>
  </w:font>
  <w:font w:name="Speak Pro">
    <w:charset w:val="00"/>
    <w:family w:val="swiss"/>
    <w:pitch w:val="variable"/>
    <w:sig w:usb0="8000002F" w:usb1="0000000A" w:usb2="00000000" w:usb3="00000000" w:csb0="00000001" w:csb1="00000000"/>
    <w:embedRegular r:id="rId10" w:fontKey="{0D158CF9-0BC1-491F-80FD-9D2C7D7813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B14C2" w14:textId="1C792DE5" w:rsidR="006145D8" w:rsidRDefault="00721D01" w:rsidP="00637200">
    <w:pPr>
      <w:pStyle w:val="Footer"/>
    </w:pPr>
    <w:r w:rsidRPr="00721D01">
      <w:rPr>
        <w:lang w:val="en-GB"/>
      </w:rPr>
      <w:t xml:space="preserve">Page </w:t>
    </w:r>
    <w:r w:rsidRPr="3B5FB210">
      <w:rPr>
        <w:lang w:val="en-GB"/>
      </w:rPr>
      <w:fldChar w:fldCharType="begin"/>
    </w:r>
    <w:r w:rsidRPr="00721D01">
      <w:instrText>PAGE  \* Arabic  \* MERGEFORMAT</w:instrText>
    </w:r>
    <w:r w:rsidRPr="3B5FB210">
      <w:fldChar w:fldCharType="separate"/>
    </w:r>
    <w:r w:rsidRPr="00721D01">
      <w:rPr>
        <w:lang w:val="en-GB"/>
      </w:rPr>
      <w:t>2</w:t>
    </w:r>
    <w:r w:rsidRPr="3B5FB210">
      <w:rPr>
        <w:lang w:val="en-GB"/>
      </w:rPr>
      <w:fldChar w:fldCharType="end"/>
    </w:r>
    <w:r w:rsidRPr="00721D01">
      <w:rPr>
        <w:lang w:val="en-GB"/>
      </w:rPr>
      <w:t xml:space="preserve"> of </w:t>
    </w:r>
    <w:fldSimple w:instr="NUMPAGES  \* Arabic  \* MERGEFORMAT">
      <w:r w:rsidRPr="00721D01">
        <w:rPr>
          <w:lang w:val="en-GB"/>
        </w:rPr>
        <w:t>2</w:t>
      </w:r>
    </w:fldSimple>
    <w:r>
      <w:tab/>
      <w:t xml:space="preserve">GRCDI Workshop Application Form – Version </w:t>
    </w:r>
    <w:r w:rsidR="3B5FB210">
      <w:t>2025</w:t>
    </w:r>
    <w:r w:rsidR="0002149C">
      <w:t>12A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A898EA" w14:textId="77777777" w:rsidR="008873FF" w:rsidRDefault="008873FF" w:rsidP="000172E5">
      <w:pPr>
        <w:spacing w:after="0" w:line="240" w:lineRule="auto"/>
      </w:pPr>
      <w:r>
        <w:separator/>
      </w:r>
    </w:p>
  </w:footnote>
  <w:footnote w:type="continuationSeparator" w:id="0">
    <w:p w14:paraId="1C4B45A9" w14:textId="77777777" w:rsidR="008873FF" w:rsidRDefault="008873FF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28E93" w14:textId="062C06F6" w:rsidR="000172E5" w:rsidRPr="0065214D" w:rsidRDefault="00984A13" w:rsidP="00311D4F">
    <w:pPr>
      <w:pStyle w:val="NoSpacing"/>
      <w:rPr>
        <w:lang w:val="en-GB"/>
      </w:rPr>
    </w:pPr>
    <w:r>
      <w:rPr>
        <w:noProof/>
        <w:lang w:val="en-GB"/>
      </w:rPr>
      <w:drawing>
        <wp:inline distT="0" distB="0" distL="0" distR="0" wp14:anchorId="6213BACC" wp14:editId="454E971E">
          <wp:extent cx="5731510" cy="1432560"/>
          <wp:effectExtent l="0" t="0" r="2540" b="0"/>
          <wp:docPr id="20646835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468356" name="Picture 2064683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1432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04545327">
    <w:abstractNumId w:val="11"/>
  </w:num>
  <w:num w:numId="2" w16cid:durableId="1825200884">
    <w:abstractNumId w:val="7"/>
  </w:num>
  <w:num w:numId="3" w16cid:durableId="1358700859">
    <w:abstractNumId w:val="15"/>
  </w:num>
  <w:num w:numId="4" w16cid:durableId="2014918932">
    <w:abstractNumId w:val="12"/>
  </w:num>
  <w:num w:numId="5" w16cid:durableId="35937020">
    <w:abstractNumId w:val="13"/>
  </w:num>
  <w:num w:numId="6" w16cid:durableId="2070497296">
    <w:abstractNumId w:val="19"/>
  </w:num>
  <w:num w:numId="7" w16cid:durableId="1530221657">
    <w:abstractNumId w:val="6"/>
  </w:num>
  <w:num w:numId="8" w16cid:durableId="95945681">
    <w:abstractNumId w:val="10"/>
  </w:num>
  <w:num w:numId="9" w16cid:durableId="653804350">
    <w:abstractNumId w:val="17"/>
  </w:num>
  <w:num w:numId="10" w16cid:durableId="1441877900">
    <w:abstractNumId w:val="1"/>
  </w:num>
  <w:num w:numId="11" w16cid:durableId="1521702236">
    <w:abstractNumId w:val="5"/>
  </w:num>
  <w:num w:numId="12" w16cid:durableId="2139911891">
    <w:abstractNumId w:val="0"/>
  </w:num>
  <w:num w:numId="13" w16cid:durableId="1485779783">
    <w:abstractNumId w:val="2"/>
  </w:num>
  <w:num w:numId="14" w16cid:durableId="1733388920">
    <w:abstractNumId w:val="9"/>
  </w:num>
  <w:num w:numId="15" w16cid:durableId="1348362559">
    <w:abstractNumId w:val="8"/>
  </w:num>
  <w:num w:numId="16" w16cid:durableId="772046606">
    <w:abstractNumId w:val="16"/>
  </w:num>
  <w:num w:numId="17" w16cid:durableId="378869611">
    <w:abstractNumId w:val="3"/>
  </w:num>
  <w:num w:numId="18" w16cid:durableId="1895189826">
    <w:abstractNumId w:val="21"/>
  </w:num>
  <w:num w:numId="19" w16cid:durableId="1008098061">
    <w:abstractNumId w:val="18"/>
  </w:num>
  <w:num w:numId="20" w16cid:durableId="1254778124">
    <w:abstractNumId w:val="14"/>
  </w:num>
  <w:num w:numId="21" w16cid:durableId="816266536">
    <w:abstractNumId w:val="20"/>
  </w:num>
  <w:num w:numId="22" w16cid:durableId="1712075637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A13"/>
    <w:rsid w:val="000048CE"/>
    <w:rsid w:val="00007B30"/>
    <w:rsid w:val="00012378"/>
    <w:rsid w:val="00016F35"/>
    <w:rsid w:val="000172E5"/>
    <w:rsid w:val="0002149C"/>
    <w:rsid w:val="00032250"/>
    <w:rsid w:val="000337CF"/>
    <w:rsid w:val="00037561"/>
    <w:rsid w:val="000452A2"/>
    <w:rsid w:val="000462CB"/>
    <w:rsid w:val="00051D0A"/>
    <w:rsid w:val="00052382"/>
    <w:rsid w:val="00052544"/>
    <w:rsid w:val="0006458D"/>
    <w:rsid w:val="0006568A"/>
    <w:rsid w:val="000661FA"/>
    <w:rsid w:val="000667AC"/>
    <w:rsid w:val="000724C5"/>
    <w:rsid w:val="00076F0F"/>
    <w:rsid w:val="0008381C"/>
    <w:rsid w:val="00083DA4"/>
    <w:rsid w:val="00084253"/>
    <w:rsid w:val="00090BAF"/>
    <w:rsid w:val="000A0FB9"/>
    <w:rsid w:val="000A2479"/>
    <w:rsid w:val="000B0121"/>
    <w:rsid w:val="000B443E"/>
    <w:rsid w:val="000B5574"/>
    <w:rsid w:val="000B7D31"/>
    <w:rsid w:val="000C60ED"/>
    <w:rsid w:val="000D1F49"/>
    <w:rsid w:val="000D38FB"/>
    <w:rsid w:val="000D5F82"/>
    <w:rsid w:val="000E0FA6"/>
    <w:rsid w:val="001012FC"/>
    <w:rsid w:val="00103E63"/>
    <w:rsid w:val="00112254"/>
    <w:rsid w:val="00122F7A"/>
    <w:rsid w:val="00130517"/>
    <w:rsid w:val="00141DDC"/>
    <w:rsid w:val="00161C3A"/>
    <w:rsid w:val="00163A8D"/>
    <w:rsid w:val="001654B4"/>
    <w:rsid w:val="00166749"/>
    <w:rsid w:val="00170AF4"/>
    <w:rsid w:val="001727CA"/>
    <w:rsid w:val="001800AB"/>
    <w:rsid w:val="0018603F"/>
    <w:rsid w:val="0018672F"/>
    <w:rsid w:val="001C70F0"/>
    <w:rsid w:val="001D0F61"/>
    <w:rsid w:val="001D2CF8"/>
    <w:rsid w:val="001D3270"/>
    <w:rsid w:val="001D42F6"/>
    <w:rsid w:val="001D789F"/>
    <w:rsid w:val="002146AB"/>
    <w:rsid w:val="00214EE3"/>
    <w:rsid w:val="002224F5"/>
    <w:rsid w:val="00222A0E"/>
    <w:rsid w:val="00223EFE"/>
    <w:rsid w:val="00224A96"/>
    <w:rsid w:val="002347D6"/>
    <w:rsid w:val="002575B0"/>
    <w:rsid w:val="00257C7C"/>
    <w:rsid w:val="00261EE3"/>
    <w:rsid w:val="002638BF"/>
    <w:rsid w:val="002900A2"/>
    <w:rsid w:val="00291637"/>
    <w:rsid w:val="00294EAB"/>
    <w:rsid w:val="00296542"/>
    <w:rsid w:val="0029742B"/>
    <w:rsid w:val="002A689D"/>
    <w:rsid w:val="002C5250"/>
    <w:rsid w:val="002C56E6"/>
    <w:rsid w:val="002D6DAA"/>
    <w:rsid w:val="002E1537"/>
    <w:rsid w:val="002E1AF5"/>
    <w:rsid w:val="002E4FF6"/>
    <w:rsid w:val="002F2172"/>
    <w:rsid w:val="002F265D"/>
    <w:rsid w:val="002F4274"/>
    <w:rsid w:val="00300D6B"/>
    <w:rsid w:val="0030579D"/>
    <w:rsid w:val="003075CF"/>
    <w:rsid w:val="00311468"/>
    <w:rsid w:val="00311D4F"/>
    <w:rsid w:val="00316745"/>
    <w:rsid w:val="003312D2"/>
    <w:rsid w:val="00333CF0"/>
    <w:rsid w:val="0034390E"/>
    <w:rsid w:val="00344849"/>
    <w:rsid w:val="0035024E"/>
    <w:rsid w:val="003514A6"/>
    <w:rsid w:val="00351F07"/>
    <w:rsid w:val="00361E11"/>
    <w:rsid w:val="00365EDD"/>
    <w:rsid w:val="0037353F"/>
    <w:rsid w:val="00375481"/>
    <w:rsid w:val="00375FB4"/>
    <w:rsid w:val="003769BA"/>
    <w:rsid w:val="00377F3D"/>
    <w:rsid w:val="00387959"/>
    <w:rsid w:val="00390577"/>
    <w:rsid w:val="00397F83"/>
    <w:rsid w:val="003A4262"/>
    <w:rsid w:val="003A4FF1"/>
    <w:rsid w:val="003B6A69"/>
    <w:rsid w:val="003C3FD0"/>
    <w:rsid w:val="003D2282"/>
    <w:rsid w:val="003D284C"/>
    <w:rsid w:val="003D5DEE"/>
    <w:rsid w:val="003D65A3"/>
    <w:rsid w:val="003E3726"/>
    <w:rsid w:val="003E44E4"/>
    <w:rsid w:val="003E6868"/>
    <w:rsid w:val="003F0847"/>
    <w:rsid w:val="003F11E6"/>
    <w:rsid w:val="0040090B"/>
    <w:rsid w:val="004114F3"/>
    <w:rsid w:val="0042020F"/>
    <w:rsid w:val="00424069"/>
    <w:rsid w:val="00433C55"/>
    <w:rsid w:val="004428A4"/>
    <w:rsid w:val="00443277"/>
    <w:rsid w:val="00443CAF"/>
    <w:rsid w:val="00445FEA"/>
    <w:rsid w:val="00452D59"/>
    <w:rsid w:val="00453F97"/>
    <w:rsid w:val="004570DE"/>
    <w:rsid w:val="00460B8F"/>
    <w:rsid w:val="0046302A"/>
    <w:rsid w:val="00487D2D"/>
    <w:rsid w:val="00491B87"/>
    <w:rsid w:val="00491C46"/>
    <w:rsid w:val="004A3DE7"/>
    <w:rsid w:val="004C6C84"/>
    <w:rsid w:val="004D2A69"/>
    <w:rsid w:val="004D37C5"/>
    <w:rsid w:val="004D5D62"/>
    <w:rsid w:val="004E1E96"/>
    <w:rsid w:val="00502E9C"/>
    <w:rsid w:val="005112D0"/>
    <w:rsid w:val="005113F7"/>
    <w:rsid w:val="00512E49"/>
    <w:rsid w:val="00535E3F"/>
    <w:rsid w:val="00551E74"/>
    <w:rsid w:val="00553A49"/>
    <w:rsid w:val="00560592"/>
    <w:rsid w:val="00563455"/>
    <w:rsid w:val="00564FAE"/>
    <w:rsid w:val="00573AAE"/>
    <w:rsid w:val="00577E06"/>
    <w:rsid w:val="005805F5"/>
    <w:rsid w:val="005818CE"/>
    <w:rsid w:val="00583334"/>
    <w:rsid w:val="005868AC"/>
    <w:rsid w:val="005938E0"/>
    <w:rsid w:val="005A0057"/>
    <w:rsid w:val="005A21C8"/>
    <w:rsid w:val="005A3BF7"/>
    <w:rsid w:val="005A5281"/>
    <w:rsid w:val="005B1B0C"/>
    <w:rsid w:val="005B4E7F"/>
    <w:rsid w:val="005B67E8"/>
    <w:rsid w:val="005C2F7A"/>
    <w:rsid w:val="005C702B"/>
    <w:rsid w:val="005D1199"/>
    <w:rsid w:val="005D3ECA"/>
    <w:rsid w:val="005E2F3C"/>
    <w:rsid w:val="005E60CE"/>
    <w:rsid w:val="005E6930"/>
    <w:rsid w:val="005F2035"/>
    <w:rsid w:val="005F2259"/>
    <w:rsid w:val="005F5E1F"/>
    <w:rsid w:val="005F7990"/>
    <w:rsid w:val="0060003D"/>
    <w:rsid w:val="0060728F"/>
    <w:rsid w:val="00613591"/>
    <w:rsid w:val="006145D8"/>
    <w:rsid w:val="00624B58"/>
    <w:rsid w:val="00627849"/>
    <w:rsid w:val="00631773"/>
    <w:rsid w:val="006328B8"/>
    <w:rsid w:val="00632DD6"/>
    <w:rsid w:val="00637200"/>
    <w:rsid w:val="0063739C"/>
    <w:rsid w:val="00637990"/>
    <w:rsid w:val="00651B19"/>
    <w:rsid w:val="0065214D"/>
    <w:rsid w:val="0066774E"/>
    <w:rsid w:val="00673EE4"/>
    <w:rsid w:val="006776D6"/>
    <w:rsid w:val="00685BCC"/>
    <w:rsid w:val="00694232"/>
    <w:rsid w:val="006A7401"/>
    <w:rsid w:val="006B7CBC"/>
    <w:rsid w:val="006C0AC0"/>
    <w:rsid w:val="006C7357"/>
    <w:rsid w:val="006D206F"/>
    <w:rsid w:val="006E5ACD"/>
    <w:rsid w:val="006E730E"/>
    <w:rsid w:val="006F6AF2"/>
    <w:rsid w:val="006F78FA"/>
    <w:rsid w:val="00700A4B"/>
    <w:rsid w:val="007147D7"/>
    <w:rsid w:val="007158DD"/>
    <w:rsid w:val="00721D01"/>
    <w:rsid w:val="00723620"/>
    <w:rsid w:val="00726C8B"/>
    <w:rsid w:val="00737B95"/>
    <w:rsid w:val="00745EFF"/>
    <w:rsid w:val="00746926"/>
    <w:rsid w:val="00752983"/>
    <w:rsid w:val="00753D3F"/>
    <w:rsid w:val="00756A3E"/>
    <w:rsid w:val="00770F25"/>
    <w:rsid w:val="00771EEB"/>
    <w:rsid w:val="00776B23"/>
    <w:rsid w:val="00784282"/>
    <w:rsid w:val="00795944"/>
    <w:rsid w:val="007976E9"/>
    <w:rsid w:val="007A35A8"/>
    <w:rsid w:val="007A4D96"/>
    <w:rsid w:val="007B0A85"/>
    <w:rsid w:val="007C1EF6"/>
    <w:rsid w:val="007C6A52"/>
    <w:rsid w:val="007F42FC"/>
    <w:rsid w:val="00801B68"/>
    <w:rsid w:val="00804349"/>
    <w:rsid w:val="00812501"/>
    <w:rsid w:val="008141B5"/>
    <w:rsid w:val="00815D0F"/>
    <w:rsid w:val="0082043E"/>
    <w:rsid w:val="00821229"/>
    <w:rsid w:val="0083243D"/>
    <w:rsid w:val="008343EA"/>
    <w:rsid w:val="00840DD7"/>
    <w:rsid w:val="008467CD"/>
    <w:rsid w:val="00846B76"/>
    <w:rsid w:val="00847995"/>
    <w:rsid w:val="00852D5A"/>
    <w:rsid w:val="00862ACB"/>
    <w:rsid w:val="00867459"/>
    <w:rsid w:val="0086797B"/>
    <w:rsid w:val="00873AC1"/>
    <w:rsid w:val="008767F1"/>
    <w:rsid w:val="00881351"/>
    <w:rsid w:val="00882332"/>
    <w:rsid w:val="008873FF"/>
    <w:rsid w:val="00893344"/>
    <w:rsid w:val="008A3545"/>
    <w:rsid w:val="008B03A9"/>
    <w:rsid w:val="008B0B72"/>
    <w:rsid w:val="008B2F46"/>
    <w:rsid w:val="008B3CC5"/>
    <w:rsid w:val="008B4D35"/>
    <w:rsid w:val="008C08B8"/>
    <w:rsid w:val="008C2028"/>
    <w:rsid w:val="008C64A9"/>
    <w:rsid w:val="008C778E"/>
    <w:rsid w:val="008C79F1"/>
    <w:rsid w:val="008D0572"/>
    <w:rsid w:val="008D0B4D"/>
    <w:rsid w:val="008D1D11"/>
    <w:rsid w:val="008D46B9"/>
    <w:rsid w:val="008D623E"/>
    <w:rsid w:val="008E1C01"/>
    <w:rsid w:val="008E203A"/>
    <w:rsid w:val="008E418F"/>
    <w:rsid w:val="008E5E71"/>
    <w:rsid w:val="008F1619"/>
    <w:rsid w:val="008F50FA"/>
    <w:rsid w:val="00901582"/>
    <w:rsid w:val="00906C2A"/>
    <w:rsid w:val="0091134C"/>
    <w:rsid w:val="0091229C"/>
    <w:rsid w:val="00926F26"/>
    <w:rsid w:val="00940E73"/>
    <w:rsid w:val="0094137A"/>
    <w:rsid w:val="0094678C"/>
    <w:rsid w:val="009541F2"/>
    <w:rsid w:val="00957189"/>
    <w:rsid w:val="0097143E"/>
    <w:rsid w:val="00981446"/>
    <w:rsid w:val="009838BA"/>
    <w:rsid w:val="00984A13"/>
    <w:rsid w:val="0098597D"/>
    <w:rsid w:val="009951A0"/>
    <w:rsid w:val="009A6C77"/>
    <w:rsid w:val="009B33C6"/>
    <w:rsid w:val="009C51FD"/>
    <w:rsid w:val="009D042D"/>
    <w:rsid w:val="009D2E60"/>
    <w:rsid w:val="009D3C06"/>
    <w:rsid w:val="009E3871"/>
    <w:rsid w:val="009E62AA"/>
    <w:rsid w:val="009F619A"/>
    <w:rsid w:val="009F6DDE"/>
    <w:rsid w:val="00A06BFC"/>
    <w:rsid w:val="00A14B90"/>
    <w:rsid w:val="00A15755"/>
    <w:rsid w:val="00A164D2"/>
    <w:rsid w:val="00A279C2"/>
    <w:rsid w:val="00A344BE"/>
    <w:rsid w:val="00A350B6"/>
    <w:rsid w:val="00A370A8"/>
    <w:rsid w:val="00A43D61"/>
    <w:rsid w:val="00A500A6"/>
    <w:rsid w:val="00A56D50"/>
    <w:rsid w:val="00A72387"/>
    <w:rsid w:val="00A87A43"/>
    <w:rsid w:val="00A91B52"/>
    <w:rsid w:val="00AB2696"/>
    <w:rsid w:val="00AB569B"/>
    <w:rsid w:val="00AB7809"/>
    <w:rsid w:val="00AC477A"/>
    <w:rsid w:val="00AC7AD2"/>
    <w:rsid w:val="00AD3774"/>
    <w:rsid w:val="00AD476D"/>
    <w:rsid w:val="00AE2B56"/>
    <w:rsid w:val="00B07CAD"/>
    <w:rsid w:val="00B12336"/>
    <w:rsid w:val="00B133BE"/>
    <w:rsid w:val="00B17417"/>
    <w:rsid w:val="00B2021C"/>
    <w:rsid w:val="00B215B1"/>
    <w:rsid w:val="00B22732"/>
    <w:rsid w:val="00B31200"/>
    <w:rsid w:val="00B337A2"/>
    <w:rsid w:val="00B54775"/>
    <w:rsid w:val="00B576C9"/>
    <w:rsid w:val="00B624EB"/>
    <w:rsid w:val="00B70E4C"/>
    <w:rsid w:val="00B94556"/>
    <w:rsid w:val="00B969E5"/>
    <w:rsid w:val="00B96C1E"/>
    <w:rsid w:val="00BA1C2B"/>
    <w:rsid w:val="00BB1085"/>
    <w:rsid w:val="00BB48B2"/>
    <w:rsid w:val="00BC0CB4"/>
    <w:rsid w:val="00BC3A49"/>
    <w:rsid w:val="00BC3ED4"/>
    <w:rsid w:val="00BD4753"/>
    <w:rsid w:val="00BD5CB1"/>
    <w:rsid w:val="00BD6EDB"/>
    <w:rsid w:val="00BD6F32"/>
    <w:rsid w:val="00BE471D"/>
    <w:rsid w:val="00BE62EE"/>
    <w:rsid w:val="00BF0BE2"/>
    <w:rsid w:val="00BF0E61"/>
    <w:rsid w:val="00C003BA"/>
    <w:rsid w:val="00C04C6A"/>
    <w:rsid w:val="00C07411"/>
    <w:rsid w:val="00C107C7"/>
    <w:rsid w:val="00C10CEB"/>
    <w:rsid w:val="00C23628"/>
    <w:rsid w:val="00C24855"/>
    <w:rsid w:val="00C31F69"/>
    <w:rsid w:val="00C359B7"/>
    <w:rsid w:val="00C37D05"/>
    <w:rsid w:val="00C449B7"/>
    <w:rsid w:val="00C44C9C"/>
    <w:rsid w:val="00C4602F"/>
    <w:rsid w:val="00C46878"/>
    <w:rsid w:val="00C52DA5"/>
    <w:rsid w:val="00C53F2A"/>
    <w:rsid w:val="00C57380"/>
    <w:rsid w:val="00C6231D"/>
    <w:rsid w:val="00C635DA"/>
    <w:rsid w:val="00C7008E"/>
    <w:rsid w:val="00C70176"/>
    <w:rsid w:val="00C717DD"/>
    <w:rsid w:val="00C71971"/>
    <w:rsid w:val="00C74406"/>
    <w:rsid w:val="00C76C2A"/>
    <w:rsid w:val="00C82B6D"/>
    <w:rsid w:val="00C86451"/>
    <w:rsid w:val="00C94B77"/>
    <w:rsid w:val="00CA15F2"/>
    <w:rsid w:val="00CA2B31"/>
    <w:rsid w:val="00CA3951"/>
    <w:rsid w:val="00CA5255"/>
    <w:rsid w:val="00CB3782"/>
    <w:rsid w:val="00CB4A51"/>
    <w:rsid w:val="00CB6ADF"/>
    <w:rsid w:val="00CB75B9"/>
    <w:rsid w:val="00CB7AAE"/>
    <w:rsid w:val="00CC1E53"/>
    <w:rsid w:val="00CC2493"/>
    <w:rsid w:val="00CC5828"/>
    <w:rsid w:val="00CD2B9C"/>
    <w:rsid w:val="00CD4532"/>
    <w:rsid w:val="00CD47B0"/>
    <w:rsid w:val="00CD4EB5"/>
    <w:rsid w:val="00CE6104"/>
    <w:rsid w:val="00CE7918"/>
    <w:rsid w:val="00CE7E44"/>
    <w:rsid w:val="00D06102"/>
    <w:rsid w:val="00D16163"/>
    <w:rsid w:val="00D1644D"/>
    <w:rsid w:val="00D171B7"/>
    <w:rsid w:val="00D2108C"/>
    <w:rsid w:val="00D21730"/>
    <w:rsid w:val="00D25F45"/>
    <w:rsid w:val="00D30B51"/>
    <w:rsid w:val="00D30BEE"/>
    <w:rsid w:val="00D535A6"/>
    <w:rsid w:val="00D608BC"/>
    <w:rsid w:val="00D6569E"/>
    <w:rsid w:val="00D754A9"/>
    <w:rsid w:val="00D97622"/>
    <w:rsid w:val="00D97EF1"/>
    <w:rsid w:val="00DA273F"/>
    <w:rsid w:val="00DA442F"/>
    <w:rsid w:val="00DB0D08"/>
    <w:rsid w:val="00DB1009"/>
    <w:rsid w:val="00DB32D4"/>
    <w:rsid w:val="00DB3930"/>
    <w:rsid w:val="00DB3FAD"/>
    <w:rsid w:val="00DC71EC"/>
    <w:rsid w:val="00DD0D82"/>
    <w:rsid w:val="00DE01B2"/>
    <w:rsid w:val="00DF0983"/>
    <w:rsid w:val="00DF6444"/>
    <w:rsid w:val="00E065BD"/>
    <w:rsid w:val="00E145EF"/>
    <w:rsid w:val="00E176D8"/>
    <w:rsid w:val="00E31AAC"/>
    <w:rsid w:val="00E333E5"/>
    <w:rsid w:val="00E513ED"/>
    <w:rsid w:val="00E54157"/>
    <w:rsid w:val="00E60595"/>
    <w:rsid w:val="00E61C09"/>
    <w:rsid w:val="00E665AD"/>
    <w:rsid w:val="00E8533D"/>
    <w:rsid w:val="00E91D6E"/>
    <w:rsid w:val="00EB0FFE"/>
    <w:rsid w:val="00EB12C4"/>
    <w:rsid w:val="00EB3B58"/>
    <w:rsid w:val="00EC18CE"/>
    <w:rsid w:val="00EC3908"/>
    <w:rsid w:val="00EC52D7"/>
    <w:rsid w:val="00EC6527"/>
    <w:rsid w:val="00EC7359"/>
    <w:rsid w:val="00ED0EE1"/>
    <w:rsid w:val="00ED4D4F"/>
    <w:rsid w:val="00EE01C5"/>
    <w:rsid w:val="00EE1E15"/>
    <w:rsid w:val="00EE3054"/>
    <w:rsid w:val="00EF6EAA"/>
    <w:rsid w:val="00F00606"/>
    <w:rsid w:val="00F01256"/>
    <w:rsid w:val="00F01F71"/>
    <w:rsid w:val="00F033D2"/>
    <w:rsid w:val="00F15E31"/>
    <w:rsid w:val="00F33953"/>
    <w:rsid w:val="00F33C65"/>
    <w:rsid w:val="00F362DB"/>
    <w:rsid w:val="00F41AB9"/>
    <w:rsid w:val="00F44D30"/>
    <w:rsid w:val="00F5307B"/>
    <w:rsid w:val="00F61CB5"/>
    <w:rsid w:val="00F74299"/>
    <w:rsid w:val="00F76206"/>
    <w:rsid w:val="00F775DE"/>
    <w:rsid w:val="00F8242E"/>
    <w:rsid w:val="00F837B0"/>
    <w:rsid w:val="00F85171"/>
    <w:rsid w:val="00F87CB5"/>
    <w:rsid w:val="00F905F5"/>
    <w:rsid w:val="00F95B1B"/>
    <w:rsid w:val="00FB5183"/>
    <w:rsid w:val="00FC0519"/>
    <w:rsid w:val="00FC7475"/>
    <w:rsid w:val="00FD3C86"/>
    <w:rsid w:val="00FD4DEA"/>
    <w:rsid w:val="00FD6E37"/>
    <w:rsid w:val="00FE1B96"/>
    <w:rsid w:val="00FE29FA"/>
    <w:rsid w:val="00FE78A0"/>
    <w:rsid w:val="00FF1AEC"/>
    <w:rsid w:val="00FF1AED"/>
    <w:rsid w:val="00FF6B57"/>
    <w:rsid w:val="0210E9B6"/>
    <w:rsid w:val="05E80692"/>
    <w:rsid w:val="06227AEC"/>
    <w:rsid w:val="07444FE6"/>
    <w:rsid w:val="07454C03"/>
    <w:rsid w:val="07FD2DF2"/>
    <w:rsid w:val="08D36AD1"/>
    <w:rsid w:val="0CA1CE89"/>
    <w:rsid w:val="0CC618AD"/>
    <w:rsid w:val="0CF0E1D0"/>
    <w:rsid w:val="0D1CE95A"/>
    <w:rsid w:val="0D6797EA"/>
    <w:rsid w:val="0DC44CF4"/>
    <w:rsid w:val="0DCC262E"/>
    <w:rsid w:val="0F8321DD"/>
    <w:rsid w:val="0FBB0C1C"/>
    <w:rsid w:val="1181E800"/>
    <w:rsid w:val="13D3A918"/>
    <w:rsid w:val="1411067D"/>
    <w:rsid w:val="148E6E54"/>
    <w:rsid w:val="167340ED"/>
    <w:rsid w:val="16CDBB46"/>
    <w:rsid w:val="17D4D32A"/>
    <w:rsid w:val="187F95FB"/>
    <w:rsid w:val="193F8B2D"/>
    <w:rsid w:val="1F0A0BDE"/>
    <w:rsid w:val="1FEA592E"/>
    <w:rsid w:val="1FEC16ED"/>
    <w:rsid w:val="20C70F6D"/>
    <w:rsid w:val="21316249"/>
    <w:rsid w:val="22ADA2DF"/>
    <w:rsid w:val="241E721F"/>
    <w:rsid w:val="25327D11"/>
    <w:rsid w:val="26D1B242"/>
    <w:rsid w:val="272FDD68"/>
    <w:rsid w:val="273177E7"/>
    <w:rsid w:val="2D8B8C11"/>
    <w:rsid w:val="374878E6"/>
    <w:rsid w:val="39894268"/>
    <w:rsid w:val="3B5FB210"/>
    <w:rsid w:val="3DB3E305"/>
    <w:rsid w:val="3E30F038"/>
    <w:rsid w:val="3E3A14FD"/>
    <w:rsid w:val="3EB20A85"/>
    <w:rsid w:val="3FBF8D54"/>
    <w:rsid w:val="469E2640"/>
    <w:rsid w:val="47237D4F"/>
    <w:rsid w:val="499E01CA"/>
    <w:rsid w:val="4B432626"/>
    <w:rsid w:val="4CA76730"/>
    <w:rsid w:val="4CB398F4"/>
    <w:rsid w:val="4ED51396"/>
    <w:rsid w:val="50056793"/>
    <w:rsid w:val="562CD5AB"/>
    <w:rsid w:val="5662A67E"/>
    <w:rsid w:val="5D0514E8"/>
    <w:rsid w:val="5E11244A"/>
    <w:rsid w:val="5E1A7C38"/>
    <w:rsid w:val="5F02723A"/>
    <w:rsid w:val="5F1A9217"/>
    <w:rsid w:val="60E76ED4"/>
    <w:rsid w:val="62C1BE11"/>
    <w:rsid w:val="64CFD657"/>
    <w:rsid w:val="6508113D"/>
    <w:rsid w:val="6600462C"/>
    <w:rsid w:val="66E4422A"/>
    <w:rsid w:val="67D803AD"/>
    <w:rsid w:val="6865574A"/>
    <w:rsid w:val="6DAC1034"/>
    <w:rsid w:val="707730CD"/>
    <w:rsid w:val="72B7AF5B"/>
    <w:rsid w:val="75DB5667"/>
    <w:rsid w:val="767A2330"/>
    <w:rsid w:val="78D45DCB"/>
    <w:rsid w:val="7A3C8DF7"/>
    <w:rsid w:val="7BCD1B53"/>
    <w:rsid w:val="7F711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166700"/>
  <w15:chartTrackingRefBased/>
  <w15:docId w15:val="{DCE2F9B5-9E61-4DDB-9563-0EE01053B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84282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243255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5AA2AE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5AA2AE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9454C3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243255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243255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3EBBF0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79594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15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mw5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08363F7BCAF24899E7EFD085D7CECB" ma:contentTypeVersion="14" ma:contentTypeDescription="Create a new document." ma:contentTypeScope="" ma:versionID="1b4e0157671167aaa8a27995df9d5306">
  <xsd:schema xmlns:xsd="http://www.w3.org/2001/XMLSchema" xmlns:xs="http://www.w3.org/2001/XMLSchema" xmlns:p="http://schemas.microsoft.com/office/2006/metadata/properties" xmlns:ns2="f311effb-524b-4405-8bd7-e35427b6bae1" xmlns:ns3="905bc774-4e6d-4a3b-a876-6f918703e6a4" targetNamespace="http://schemas.microsoft.com/office/2006/metadata/properties" ma:root="true" ma:fieldsID="b97667500c38b1e74a63813a47fd1a59" ns2:_="" ns3:_="">
    <xsd:import namespace="f311effb-524b-4405-8bd7-e35427b6bae1"/>
    <xsd:import namespace="905bc774-4e6d-4a3b-a876-6f918703e6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BillingMetadata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1effb-524b-4405-8bd7-e35427b6ba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0da81f9-6af2-4f4e-af6b-6c9f66f5c4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5bc774-4e6d-4a3b-a876-6f918703e6a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8718b84-2fe5-478c-b597-4a8918bfc9e2}" ma:internalName="TaxCatchAll" ma:showField="CatchAllData" ma:web="905bc774-4e6d-4a3b-a876-6f918703e6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311effb-524b-4405-8bd7-e35427b6bae1">
      <Terms xmlns="http://schemas.microsoft.com/office/infopath/2007/PartnerControls"/>
    </lcf76f155ced4ddcb4097134ff3c332f>
    <TaxCatchAll xmlns="905bc774-4e6d-4a3b-a876-6f918703e6a4" xsi:nil="true"/>
  </documentManagement>
</p:properties>
</file>

<file path=customXml/itemProps1.xml><?xml version="1.0" encoding="utf-8"?>
<ds:datastoreItem xmlns:ds="http://schemas.openxmlformats.org/officeDocument/2006/customXml" ds:itemID="{614264C2-B3E5-47F5-AB49-6C12557EA1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11effb-524b-4405-8bd7-e35427b6bae1"/>
    <ds:schemaRef ds:uri="905bc774-4e6d-4a3b-a876-6f918703e6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f311effb-524b-4405-8bd7-e35427b6bae1"/>
    <ds:schemaRef ds:uri="905bc774-4e6d-4a3b-a876-6f918703e6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form.dotx</Template>
  <TotalTime>0</TotalTime>
  <Pages>4</Pages>
  <Words>329</Words>
  <Characters>1880</Characters>
  <Application>Microsoft Office Word</Application>
  <DocSecurity>0</DocSecurity>
  <Lines>15</Lines>
  <Paragraphs>4</Paragraphs>
  <ScaleCrop>false</ScaleCrop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Wood</dc:creator>
  <cp:keywords/>
  <dc:description/>
  <cp:lastModifiedBy>Sarah Bennison</cp:lastModifiedBy>
  <cp:revision>2</cp:revision>
  <dcterms:created xsi:type="dcterms:W3CDTF">2025-12-16T12:22:00Z</dcterms:created>
  <dcterms:modified xsi:type="dcterms:W3CDTF">2025-12-16T12:22:00Z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0x0101001608363F7BCAF24899E7EFD085D7CECB</vt:lpwstr>
  </property>
  <property fmtid="{D5CDD505-2E9C-101B-9397-08002B2CF9AE}" pid="3" name="MediaServiceImageTags">
    <vt:lpwstr/>
  </property>
</Properties>
</file>